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9B164" w14:textId="77777777" w:rsidR="009052FE" w:rsidRPr="0058432B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58432B">
        <w:rPr>
          <w:b/>
          <w:sz w:val="28"/>
          <w:szCs w:val="28"/>
        </w:rPr>
        <w:t>ХАНТЫ-МАНСИЙСКИЙ АВТОНОМНЫЙ ОКРУГ- ЮГРА</w:t>
      </w:r>
    </w:p>
    <w:p w14:paraId="0FB71E9A" w14:textId="77777777" w:rsidR="009052FE" w:rsidRPr="0058432B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58432B">
        <w:rPr>
          <w:b/>
          <w:sz w:val="28"/>
          <w:szCs w:val="28"/>
        </w:rPr>
        <w:t>ТЮМЕНСКАЯ ОБЛАСТЬ</w:t>
      </w:r>
    </w:p>
    <w:p w14:paraId="7F1DA22E" w14:textId="7D585A64" w:rsidR="009052FE" w:rsidRPr="0058432B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58432B">
        <w:rPr>
          <w:b/>
          <w:sz w:val="28"/>
          <w:szCs w:val="28"/>
        </w:rPr>
        <w:t>ХАНТЫ-МАНСИЙСКИЙ</w:t>
      </w:r>
      <w:r w:rsidR="003E3DBF" w:rsidRPr="003E3DBF">
        <w:t xml:space="preserve"> </w:t>
      </w:r>
      <w:r w:rsidR="003E3DBF" w:rsidRPr="003E3DBF">
        <w:rPr>
          <w:b/>
          <w:sz w:val="28"/>
          <w:szCs w:val="28"/>
        </w:rPr>
        <w:t>МУНИЦИПАЛЬНЫЙ</w:t>
      </w:r>
      <w:r w:rsidRPr="0058432B">
        <w:rPr>
          <w:b/>
          <w:sz w:val="28"/>
          <w:szCs w:val="28"/>
        </w:rPr>
        <w:t xml:space="preserve"> РАЙОН</w:t>
      </w:r>
    </w:p>
    <w:p w14:paraId="05C3E51F" w14:textId="0908B166" w:rsidR="003E3DBF" w:rsidRDefault="003E3DBF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3E3DBF">
        <w:rPr>
          <w:b/>
          <w:sz w:val="28"/>
          <w:szCs w:val="28"/>
        </w:rPr>
        <w:t>МУНИЦИПАЛЬНОЕ ОБРАЗОВАНИЕ</w:t>
      </w:r>
    </w:p>
    <w:p w14:paraId="2EE3AD4E" w14:textId="15DACBAA" w:rsidR="009052FE" w:rsidRPr="0058432B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58432B">
        <w:rPr>
          <w:b/>
          <w:sz w:val="28"/>
          <w:szCs w:val="28"/>
        </w:rPr>
        <w:t>СЕЛЬСКОЕ ПОСЕЛЕНИЕ</w:t>
      </w:r>
      <w:r w:rsidR="0010121C" w:rsidRPr="0058432B">
        <w:rPr>
          <w:b/>
          <w:sz w:val="28"/>
          <w:szCs w:val="28"/>
        </w:rPr>
        <w:t xml:space="preserve"> ВЫКАТНОЙ</w:t>
      </w:r>
    </w:p>
    <w:p w14:paraId="6F7C6712" w14:textId="77777777" w:rsidR="009052FE" w:rsidRPr="0058432B" w:rsidRDefault="009052FE" w:rsidP="009052FE">
      <w:pPr>
        <w:pStyle w:val="af2"/>
        <w:ind w:firstLine="555"/>
        <w:jc w:val="both"/>
        <w:rPr>
          <w:b/>
          <w:sz w:val="28"/>
          <w:szCs w:val="28"/>
        </w:rPr>
      </w:pPr>
    </w:p>
    <w:p w14:paraId="128B004C" w14:textId="77777777" w:rsidR="009052FE" w:rsidRPr="0058432B" w:rsidRDefault="009052FE" w:rsidP="009052FE">
      <w:pPr>
        <w:pStyle w:val="af2"/>
        <w:ind w:firstLine="555"/>
        <w:rPr>
          <w:b/>
          <w:sz w:val="28"/>
          <w:szCs w:val="28"/>
        </w:rPr>
      </w:pPr>
      <w:r w:rsidRPr="0058432B">
        <w:rPr>
          <w:b/>
          <w:sz w:val="28"/>
          <w:szCs w:val="28"/>
        </w:rPr>
        <w:t xml:space="preserve">                                          СОВЕТ ДЕПУТАТОВ</w:t>
      </w:r>
    </w:p>
    <w:p w14:paraId="799726AB" w14:textId="77777777" w:rsidR="009052FE" w:rsidRPr="0058432B" w:rsidRDefault="009052FE" w:rsidP="009052FE">
      <w:pPr>
        <w:pStyle w:val="af2"/>
        <w:ind w:firstLine="555"/>
        <w:jc w:val="both"/>
        <w:rPr>
          <w:b/>
          <w:sz w:val="28"/>
          <w:szCs w:val="28"/>
        </w:rPr>
      </w:pPr>
    </w:p>
    <w:p w14:paraId="36B35DC4" w14:textId="77777777" w:rsidR="009052FE" w:rsidRPr="0058432B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58432B">
        <w:rPr>
          <w:b/>
          <w:sz w:val="28"/>
          <w:szCs w:val="28"/>
        </w:rPr>
        <w:t>РЕШЕНИЕ</w:t>
      </w:r>
    </w:p>
    <w:p w14:paraId="1A20F48F" w14:textId="77777777" w:rsidR="009052FE" w:rsidRPr="0058432B" w:rsidRDefault="009052FE" w:rsidP="009052FE">
      <w:pPr>
        <w:pStyle w:val="af2"/>
        <w:ind w:firstLine="555"/>
        <w:jc w:val="both"/>
        <w:rPr>
          <w:sz w:val="28"/>
          <w:szCs w:val="28"/>
        </w:rPr>
      </w:pPr>
    </w:p>
    <w:p w14:paraId="7D52C8F1" w14:textId="306ADF59" w:rsidR="009052FE" w:rsidRPr="0058432B" w:rsidRDefault="009052FE" w:rsidP="009052FE">
      <w:pPr>
        <w:pStyle w:val="af2"/>
        <w:jc w:val="both"/>
        <w:rPr>
          <w:sz w:val="28"/>
          <w:szCs w:val="28"/>
        </w:rPr>
      </w:pPr>
      <w:r w:rsidRPr="0058432B">
        <w:rPr>
          <w:sz w:val="28"/>
          <w:szCs w:val="28"/>
        </w:rPr>
        <w:t xml:space="preserve">от </w:t>
      </w:r>
      <w:r w:rsidR="003E3DBF">
        <w:rPr>
          <w:sz w:val="28"/>
          <w:szCs w:val="28"/>
        </w:rPr>
        <w:t>0</w:t>
      </w:r>
      <w:r w:rsidR="00345BFF">
        <w:rPr>
          <w:sz w:val="28"/>
          <w:szCs w:val="28"/>
        </w:rPr>
        <w:t>8</w:t>
      </w:r>
      <w:r w:rsidR="003E3DBF">
        <w:rPr>
          <w:sz w:val="28"/>
          <w:szCs w:val="28"/>
        </w:rPr>
        <w:t>.0</w:t>
      </w:r>
      <w:r w:rsidR="00345BFF">
        <w:rPr>
          <w:sz w:val="28"/>
          <w:szCs w:val="28"/>
        </w:rPr>
        <w:t>5</w:t>
      </w:r>
      <w:r w:rsidR="003E3DBF">
        <w:rPr>
          <w:sz w:val="28"/>
          <w:szCs w:val="28"/>
        </w:rPr>
        <w:t>.2024</w:t>
      </w:r>
      <w:r w:rsidR="00666E2D" w:rsidRPr="0058432B">
        <w:rPr>
          <w:sz w:val="28"/>
          <w:szCs w:val="28"/>
        </w:rPr>
        <w:tab/>
      </w:r>
      <w:r w:rsidR="00666E2D" w:rsidRPr="0058432B">
        <w:rPr>
          <w:sz w:val="28"/>
          <w:szCs w:val="28"/>
        </w:rPr>
        <w:tab/>
      </w:r>
      <w:r w:rsidR="00666E2D" w:rsidRPr="0058432B">
        <w:rPr>
          <w:sz w:val="28"/>
          <w:szCs w:val="28"/>
        </w:rPr>
        <w:tab/>
      </w:r>
      <w:r w:rsidR="00666E2D" w:rsidRPr="0058432B">
        <w:rPr>
          <w:sz w:val="28"/>
          <w:szCs w:val="28"/>
        </w:rPr>
        <w:tab/>
      </w:r>
      <w:r w:rsidR="00666E2D" w:rsidRPr="0058432B">
        <w:rPr>
          <w:sz w:val="28"/>
          <w:szCs w:val="28"/>
        </w:rPr>
        <w:tab/>
      </w:r>
      <w:r w:rsidR="00666E2D" w:rsidRPr="0058432B">
        <w:rPr>
          <w:sz w:val="28"/>
          <w:szCs w:val="28"/>
        </w:rPr>
        <w:tab/>
      </w:r>
      <w:r w:rsidR="00666E2D" w:rsidRPr="0058432B">
        <w:rPr>
          <w:sz w:val="28"/>
          <w:szCs w:val="28"/>
        </w:rPr>
        <w:tab/>
      </w:r>
      <w:r w:rsidR="00666E2D" w:rsidRPr="0058432B">
        <w:rPr>
          <w:sz w:val="28"/>
          <w:szCs w:val="28"/>
        </w:rPr>
        <w:tab/>
      </w:r>
      <w:r w:rsidR="004061EF" w:rsidRPr="0058432B">
        <w:rPr>
          <w:sz w:val="28"/>
          <w:szCs w:val="28"/>
        </w:rPr>
        <w:t xml:space="preserve">     </w:t>
      </w:r>
      <w:r w:rsidR="003E3DBF">
        <w:rPr>
          <w:sz w:val="28"/>
          <w:szCs w:val="28"/>
        </w:rPr>
        <w:t xml:space="preserve"> </w:t>
      </w:r>
      <w:r w:rsidR="004061EF" w:rsidRPr="0058432B">
        <w:rPr>
          <w:sz w:val="28"/>
          <w:szCs w:val="28"/>
        </w:rPr>
        <w:t xml:space="preserve">      </w:t>
      </w:r>
      <w:r w:rsidR="00345BFF">
        <w:rPr>
          <w:sz w:val="28"/>
          <w:szCs w:val="28"/>
        </w:rPr>
        <w:t xml:space="preserve">           </w:t>
      </w:r>
      <w:r w:rsidR="00662A56" w:rsidRPr="0058432B">
        <w:rPr>
          <w:sz w:val="28"/>
          <w:szCs w:val="28"/>
        </w:rPr>
        <w:t xml:space="preserve">№ </w:t>
      </w:r>
      <w:r w:rsidR="00345BFF">
        <w:rPr>
          <w:sz w:val="28"/>
          <w:szCs w:val="28"/>
        </w:rPr>
        <w:t>43</w:t>
      </w:r>
    </w:p>
    <w:p w14:paraId="6BF3D230" w14:textId="77777777" w:rsidR="00666E2D" w:rsidRPr="0058432B" w:rsidRDefault="00666E2D" w:rsidP="009052FE">
      <w:pPr>
        <w:pStyle w:val="af2"/>
        <w:jc w:val="both"/>
        <w:rPr>
          <w:sz w:val="28"/>
          <w:szCs w:val="28"/>
        </w:rPr>
      </w:pPr>
    </w:p>
    <w:p w14:paraId="6F0EEA64" w14:textId="6BEEBA0A" w:rsidR="009052FE" w:rsidRPr="0058432B" w:rsidRDefault="009052FE" w:rsidP="003E3DBF">
      <w:pPr>
        <w:pStyle w:val="af2"/>
        <w:ind w:right="5245"/>
        <w:jc w:val="both"/>
        <w:rPr>
          <w:sz w:val="28"/>
          <w:szCs w:val="28"/>
        </w:rPr>
      </w:pPr>
      <w:r w:rsidRPr="0058432B">
        <w:rPr>
          <w:sz w:val="28"/>
          <w:szCs w:val="28"/>
        </w:rPr>
        <w:t>О внесении изменений в Решение</w:t>
      </w:r>
      <w:r w:rsidR="003E3DBF">
        <w:rPr>
          <w:sz w:val="28"/>
          <w:szCs w:val="28"/>
        </w:rPr>
        <w:t xml:space="preserve"> </w:t>
      </w:r>
      <w:r w:rsidRPr="0058432B">
        <w:rPr>
          <w:sz w:val="28"/>
          <w:szCs w:val="28"/>
        </w:rPr>
        <w:t xml:space="preserve">Совета депутатов сельского поселения </w:t>
      </w:r>
      <w:r w:rsidR="0010121C" w:rsidRPr="0058432B">
        <w:rPr>
          <w:sz w:val="28"/>
          <w:szCs w:val="28"/>
        </w:rPr>
        <w:t>Выкатной</w:t>
      </w:r>
      <w:r w:rsidRPr="0058432B">
        <w:rPr>
          <w:sz w:val="28"/>
          <w:szCs w:val="28"/>
        </w:rPr>
        <w:t xml:space="preserve"> от </w:t>
      </w:r>
      <w:r w:rsidR="00666E2D" w:rsidRPr="0058432B">
        <w:rPr>
          <w:sz w:val="28"/>
          <w:szCs w:val="28"/>
        </w:rPr>
        <w:t>20.02.2018 №</w:t>
      </w:r>
      <w:r w:rsidR="003E3DBF">
        <w:rPr>
          <w:sz w:val="28"/>
          <w:szCs w:val="28"/>
        </w:rPr>
        <w:t xml:space="preserve"> </w:t>
      </w:r>
      <w:r w:rsidR="00666E2D" w:rsidRPr="0058432B">
        <w:rPr>
          <w:sz w:val="28"/>
          <w:szCs w:val="28"/>
        </w:rPr>
        <w:t>132</w:t>
      </w:r>
      <w:r w:rsidR="003E3DBF">
        <w:rPr>
          <w:sz w:val="28"/>
          <w:szCs w:val="28"/>
        </w:rPr>
        <w:t xml:space="preserve"> </w:t>
      </w:r>
      <w:r w:rsidRPr="0058432B">
        <w:rPr>
          <w:sz w:val="28"/>
          <w:szCs w:val="28"/>
        </w:rPr>
        <w:t xml:space="preserve">«Об утверждении </w:t>
      </w:r>
      <w:r w:rsidR="00666E2D" w:rsidRPr="0058432B">
        <w:rPr>
          <w:sz w:val="28"/>
          <w:szCs w:val="28"/>
        </w:rPr>
        <w:t>проекта планировки</w:t>
      </w:r>
      <w:r w:rsidR="003E3DBF">
        <w:rPr>
          <w:sz w:val="28"/>
          <w:szCs w:val="28"/>
        </w:rPr>
        <w:t xml:space="preserve"> </w:t>
      </w:r>
      <w:r w:rsidR="00666E2D" w:rsidRPr="0058432B">
        <w:rPr>
          <w:sz w:val="28"/>
          <w:szCs w:val="28"/>
        </w:rPr>
        <w:t>и межевания территории</w:t>
      </w:r>
      <w:r w:rsidR="003E3DBF">
        <w:rPr>
          <w:sz w:val="28"/>
          <w:szCs w:val="28"/>
        </w:rPr>
        <w:t xml:space="preserve"> </w:t>
      </w:r>
      <w:r w:rsidRPr="0058432B">
        <w:rPr>
          <w:sz w:val="28"/>
          <w:szCs w:val="28"/>
        </w:rPr>
        <w:t xml:space="preserve">сельского поселения </w:t>
      </w:r>
      <w:r w:rsidR="0010121C" w:rsidRPr="0058432B">
        <w:rPr>
          <w:sz w:val="28"/>
          <w:szCs w:val="28"/>
        </w:rPr>
        <w:t>Выкатной</w:t>
      </w:r>
      <w:r w:rsidRPr="0058432B">
        <w:rPr>
          <w:sz w:val="28"/>
          <w:szCs w:val="28"/>
        </w:rPr>
        <w:t xml:space="preserve">» </w:t>
      </w:r>
    </w:p>
    <w:p w14:paraId="2A4300B4" w14:textId="77777777" w:rsidR="009052FE" w:rsidRPr="0058432B" w:rsidRDefault="009052FE" w:rsidP="009052FE">
      <w:pPr>
        <w:pStyle w:val="af2"/>
        <w:ind w:firstLine="555"/>
        <w:jc w:val="both"/>
        <w:rPr>
          <w:sz w:val="28"/>
          <w:szCs w:val="28"/>
        </w:rPr>
      </w:pPr>
      <w:r w:rsidRPr="0058432B">
        <w:rPr>
          <w:sz w:val="28"/>
          <w:szCs w:val="28"/>
        </w:rPr>
        <w:tab/>
      </w:r>
    </w:p>
    <w:p w14:paraId="677ED553" w14:textId="77777777" w:rsidR="009052FE" w:rsidRPr="0058432B" w:rsidRDefault="009052FE" w:rsidP="009052FE">
      <w:pPr>
        <w:ind w:firstLine="709"/>
        <w:rPr>
          <w:sz w:val="28"/>
          <w:szCs w:val="28"/>
        </w:rPr>
      </w:pPr>
      <w:r w:rsidRPr="0058432B">
        <w:rPr>
          <w:sz w:val="28"/>
          <w:szCs w:val="28"/>
        </w:rPr>
        <w:t>В целях создания условий для развития территори</w:t>
      </w:r>
      <w:r w:rsidR="00E53F6E" w:rsidRPr="0058432B">
        <w:rPr>
          <w:sz w:val="28"/>
          <w:szCs w:val="28"/>
        </w:rPr>
        <w:t>и сельского поселения</w:t>
      </w:r>
      <w:r w:rsidRPr="0058432B"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 w:rsidRPr="0058432B">
        <w:rPr>
          <w:sz w:val="28"/>
          <w:szCs w:val="28"/>
        </w:rPr>
        <w:t>о статьей 46</w:t>
      </w:r>
      <w:r w:rsidRPr="0058432B">
        <w:rPr>
          <w:sz w:val="28"/>
          <w:szCs w:val="28"/>
        </w:rPr>
        <w:t xml:space="preserve"> Градостроительн</w:t>
      </w:r>
      <w:r w:rsidR="00666E2D" w:rsidRPr="0058432B">
        <w:rPr>
          <w:sz w:val="28"/>
          <w:szCs w:val="28"/>
        </w:rPr>
        <w:t>ого</w:t>
      </w:r>
      <w:r w:rsidRPr="0058432B">
        <w:rPr>
          <w:sz w:val="28"/>
          <w:szCs w:val="28"/>
        </w:rPr>
        <w:t xml:space="preserve"> кодекс</w:t>
      </w:r>
      <w:r w:rsidR="00666E2D" w:rsidRPr="0058432B">
        <w:rPr>
          <w:sz w:val="28"/>
          <w:szCs w:val="28"/>
        </w:rPr>
        <w:t>а</w:t>
      </w:r>
      <w:r w:rsidRPr="0058432B"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10121C" w:rsidRPr="0058432B">
        <w:rPr>
          <w:sz w:val="28"/>
          <w:szCs w:val="28"/>
        </w:rPr>
        <w:t>Выкатной</w:t>
      </w:r>
      <w:r w:rsidRPr="0058432B">
        <w:rPr>
          <w:sz w:val="28"/>
          <w:szCs w:val="28"/>
        </w:rPr>
        <w:t xml:space="preserve">, </w:t>
      </w:r>
      <w:r w:rsidR="00666E2D" w:rsidRPr="0058432B">
        <w:rPr>
          <w:sz w:val="28"/>
          <w:szCs w:val="28"/>
        </w:rPr>
        <w:t>С</w:t>
      </w:r>
      <w:r w:rsidRPr="0058432B">
        <w:rPr>
          <w:sz w:val="28"/>
          <w:szCs w:val="28"/>
        </w:rPr>
        <w:t xml:space="preserve">овет депутатов сельского поселения </w:t>
      </w:r>
      <w:r w:rsidR="0010121C" w:rsidRPr="0058432B">
        <w:rPr>
          <w:sz w:val="28"/>
          <w:szCs w:val="28"/>
        </w:rPr>
        <w:t>Выкатной</w:t>
      </w:r>
    </w:p>
    <w:p w14:paraId="07CACC7D" w14:textId="77777777" w:rsidR="009052FE" w:rsidRPr="0058432B" w:rsidRDefault="009052FE" w:rsidP="009052FE">
      <w:pPr>
        <w:ind w:firstLine="0"/>
        <w:jc w:val="center"/>
        <w:outlineLvl w:val="0"/>
        <w:rPr>
          <w:b/>
          <w:sz w:val="28"/>
          <w:szCs w:val="28"/>
        </w:rPr>
      </w:pPr>
      <w:r w:rsidRPr="0058432B">
        <w:rPr>
          <w:b/>
          <w:sz w:val="28"/>
          <w:szCs w:val="28"/>
        </w:rPr>
        <w:t>РЕШИЛ:</w:t>
      </w:r>
    </w:p>
    <w:p w14:paraId="0A138A24" w14:textId="77777777" w:rsidR="009052FE" w:rsidRPr="0058432B" w:rsidRDefault="009052FE" w:rsidP="009052FE">
      <w:pPr>
        <w:ind w:left="720" w:firstLine="0"/>
        <w:contextualSpacing/>
        <w:rPr>
          <w:sz w:val="28"/>
          <w:szCs w:val="28"/>
        </w:rPr>
      </w:pPr>
    </w:p>
    <w:p w14:paraId="2AA7396E" w14:textId="2840B35E" w:rsidR="00666E2D" w:rsidRPr="0058432B" w:rsidRDefault="009052FE" w:rsidP="00666E2D">
      <w:pPr>
        <w:pStyle w:val="af2"/>
        <w:jc w:val="both"/>
        <w:rPr>
          <w:spacing w:val="-4"/>
          <w:sz w:val="28"/>
          <w:szCs w:val="28"/>
        </w:rPr>
      </w:pPr>
      <w:r w:rsidRPr="0058432B">
        <w:rPr>
          <w:sz w:val="28"/>
          <w:szCs w:val="28"/>
        </w:rPr>
        <w:tab/>
        <w:t>1.</w:t>
      </w:r>
      <w:r w:rsidR="00AE4F8D">
        <w:rPr>
          <w:sz w:val="28"/>
          <w:szCs w:val="28"/>
        </w:rPr>
        <w:t xml:space="preserve"> </w:t>
      </w:r>
      <w:r w:rsidRPr="0058432B">
        <w:rPr>
          <w:sz w:val="28"/>
          <w:szCs w:val="28"/>
        </w:rPr>
        <w:t xml:space="preserve">Внести изменения в решение Совета депутатов сельского поселения </w:t>
      </w:r>
      <w:r w:rsidR="0010121C" w:rsidRPr="0058432B">
        <w:rPr>
          <w:sz w:val="28"/>
          <w:szCs w:val="28"/>
        </w:rPr>
        <w:t>Выкатной</w:t>
      </w:r>
      <w:r w:rsidRPr="0058432B">
        <w:rPr>
          <w:sz w:val="28"/>
          <w:szCs w:val="28"/>
        </w:rPr>
        <w:t xml:space="preserve"> </w:t>
      </w:r>
      <w:r w:rsidRPr="0058432B">
        <w:rPr>
          <w:spacing w:val="-4"/>
          <w:sz w:val="28"/>
          <w:szCs w:val="28"/>
        </w:rPr>
        <w:t xml:space="preserve">от </w:t>
      </w:r>
      <w:r w:rsidR="00666E2D" w:rsidRPr="0058432B">
        <w:rPr>
          <w:sz w:val="28"/>
          <w:szCs w:val="28"/>
        </w:rPr>
        <w:t>20.02.2018 №132</w:t>
      </w:r>
      <w:r w:rsidR="00666E2D" w:rsidRPr="0058432B">
        <w:rPr>
          <w:spacing w:val="-4"/>
          <w:sz w:val="28"/>
          <w:szCs w:val="28"/>
        </w:rPr>
        <w:t xml:space="preserve"> </w:t>
      </w:r>
      <w:r w:rsidR="00354BD7" w:rsidRPr="0058432B">
        <w:rPr>
          <w:spacing w:val="-4"/>
          <w:sz w:val="28"/>
          <w:szCs w:val="28"/>
        </w:rPr>
        <w:t xml:space="preserve">«Об утверждении </w:t>
      </w:r>
      <w:r w:rsidR="00666E2D" w:rsidRPr="0058432B">
        <w:rPr>
          <w:sz w:val="28"/>
          <w:szCs w:val="28"/>
        </w:rPr>
        <w:t>проекта планировки</w:t>
      </w:r>
      <w:r w:rsidR="00354BD7" w:rsidRPr="0058432B">
        <w:rPr>
          <w:spacing w:val="-4"/>
          <w:sz w:val="28"/>
          <w:szCs w:val="28"/>
        </w:rPr>
        <w:t xml:space="preserve"> </w:t>
      </w:r>
      <w:r w:rsidR="00666E2D" w:rsidRPr="0058432B">
        <w:rPr>
          <w:sz w:val="28"/>
          <w:szCs w:val="28"/>
        </w:rPr>
        <w:t xml:space="preserve">и межевания территории </w:t>
      </w:r>
      <w:r w:rsidR="00354BD7" w:rsidRPr="0058432B">
        <w:rPr>
          <w:spacing w:val="-4"/>
          <w:sz w:val="28"/>
          <w:szCs w:val="28"/>
        </w:rPr>
        <w:t xml:space="preserve">сельского поселения </w:t>
      </w:r>
      <w:r w:rsidR="00354BD7" w:rsidRPr="0058432B">
        <w:rPr>
          <w:sz w:val="28"/>
          <w:szCs w:val="28"/>
        </w:rPr>
        <w:t>Выкатной</w:t>
      </w:r>
      <w:r w:rsidRPr="0058432B">
        <w:rPr>
          <w:spacing w:val="-4"/>
          <w:sz w:val="28"/>
          <w:szCs w:val="28"/>
        </w:rPr>
        <w:t>»</w:t>
      </w:r>
      <w:r w:rsidR="00666E2D" w:rsidRPr="0058432B">
        <w:rPr>
          <w:spacing w:val="-4"/>
          <w:sz w:val="28"/>
          <w:szCs w:val="28"/>
        </w:rPr>
        <w:t>:</w:t>
      </w:r>
    </w:p>
    <w:p w14:paraId="7E395767" w14:textId="5A671343" w:rsidR="00FB0E31" w:rsidRPr="0058432B" w:rsidRDefault="00666E2D" w:rsidP="00FB0E31">
      <w:pPr>
        <w:pStyle w:val="af2"/>
        <w:ind w:firstLine="709"/>
        <w:jc w:val="both"/>
        <w:rPr>
          <w:sz w:val="28"/>
          <w:szCs w:val="28"/>
        </w:rPr>
      </w:pPr>
      <w:r w:rsidRPr="0058432B">
        <w:rPr>
          <w:sz w:val="28"/>
          <w:szCs w:val="28"/>
        </w:rPr>
        <w:t>1.1</w:t>
      </w:r>
      <w:bookmarkStart w:id="0" w:name="_Hlk152685180"/>
      <w:r w:rsidRPr="0058432B">
        <w:rPr>
          <w:sz w:val="28"/>
          <w:szCs w:val="28"/>
        </w:rPr>
        <w:t xml:space="preserve">. </w:t>
      </w:r>
      <w:r w:rsidR="00AE4F8D">
        <w:rPr>
          <w:sz w:val="28"/>
          <w:szCs w:val="28"/>
        </w:rPr>
        <w:t>В</w:t>
      </w:r>
      <w:r w:rsidR="00FB0E31" w:rsidRPr="0058432B">
        <w:rPr>
          <w:sz w:val="28"/>
          <w:szCs w:val="28"/>
        </w:rPr>
        <w:t xml:space="preserve"> разделе 2 «</w:t>
      </w:r>
      <w:r w:rsidR="00FB0E31" w:rsidRPr="0058432B">
        <w:rPr>
          <w:bCs/>
          <w:sz w:val="28"/>
          <w:szCs w:val="28"/>
        </w:rPr>
        <w:t>Проектные предложения по межеванию территории</w:t>
      </w:r>
      <w:r w:rsidR="00FB0E31" w:rsidRPr="0058432B">
        <w:rPr>
          <w:b/>
          <w:sz w:val="28"/>
          <w:szCs w:val="28"/>
        </w:rPr>
        <w:t xml:space="preserve">» </w:t>
      </w:r>
      <w:r w:rsidR="00FB0E31" w:rsidRPr="0058432B">
        <w:rPr>
          <w:sz w:val="28"/>
          <w:szCs w:val="28"/>
        </w:rPr>
        <w:t>пояснительной записки к проекту межевания территории с.</w:t>
      </w:r>
      <w:r w:rsidR="003E3DBF">
        <w:rPr>
          <w:sz w:val="28"/>
          <w:szCs w:val="28"/>
        </w:rPr>
        <w:t xml:space="preserve"> </w:t>
      </w:r>
      <w:r w:rsidR="00FB0E31" w:rsidRPr="0058432B">
        <w:rPr>
          <w:sz w:val="28"/>
          <w:szCs w:val="28"/>
        </w:rPr>
        <w:t>Тюли:</w:t>
      </w:r>
    </w:p>
    <w:p w14:paraId="6C530D32" w14:textId="55496BC9" w:rsidR="00666E2D" w:rsidRPr="0058432B" w:rsidRDefault="00FB0E31" w:rsidP="00FB0E31">
      <w:pPr>
        <w:pStyle w:val="af2"/>
        <w:ind w:firstLine="709"/>
        <w:jc w:val="both"/>
        <w:rPr>
          <w:sz w:val="28"/>
          <w:szCs w:val="28"/>
        </w:rPr>
      </w:pPr>
      <w:r w:rsidRPr="0058432B">
        <w:rPr>
          <w:sz w:val="28"/>
          <w:szCs w:val="28"/>
        </w:rPr>
        <w:t>1.1.1</w:t>
      </w:r>
      <w:r w:rsidR="00AE4F8D">
        <w:rPr>
          <w:sz w:val="28"/>
          <w:szCs w:val="28"/>
        </w:rPr>
        <w:t>.</w:t>
      </w:r>
      <w:r w:rsidRPr="0058432B">
        <w:rPr>
          <w:sz w:val="28"/>
          <w:szCs w:val="28"/>
        </w:rPr>
        <w:t xml:space="preserve"> Таблицу 4 «Образуемые земельные участки» </w:t>
      </w:r>
      <w:r w:rsidR="001B783C" w:rsidRPr="0058432B">
        <w:rPr>
          <w:sz w:val="28"/>
          <w:szCs w:val="28"/>
        </w:rPr>
        <w:t>изложить в следующей редакции</w:t>
      </w:r>
      <w:r w:rsidR="005340F4" w:rsidRPr="0058432B">
        <w:rPr>
          <w:sz w:val="28"/>
          <w:szCs w:val="28"/>
        </w:rPr>
        <w:t>:</w:t>
      </w:r>
    </w:p>
    <w:p w14:paraId="4C508A17" w14:textId="1CC697A9" w:rsidR="00EF5027" w:rsidRPr="0058432B" w:rsidRDefault="00FB0E31" w:rsidP="00EF5027">
      <w:pPr>
        <w:pStyle w:val="af2"/>
        <w:ind w:firstLine="284"/>
        <w:jc w:val="both"/>
        <w:rPr>
          <w:sz w:val="28"/>
          <w:szCs w:val="28"/>
        </w:rPr>
      </w:pPr>
      <w:r w:rsidRPr="0058432B">
        <w:rPr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1700"/>
        <w:gridCol w:w="2268"/>
        <w:gridCol w:w="1417"/>
        <w:gridCol w:w="3261"/>
      </w:tblGrid>
      <w:tr w:rsidR="001B783C" w:rsidRPr="0058432B" w14:paraId="7E54398D" w14:textId="77777777" w:rsidTr="001B783C">
        <w:trPr>
          <w:trHeight w:val="93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73B07C2B" w14:textId="77777777" w:rsidR="001B783C" w:rsidRPr="0058432B" w:rsidRDefault="001B783C" w:rsidP="001B783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58432B">
              <w:rPr>
                <w:b/>
                <w:bCs/>
                <w:sz w:val="20"/>
                <w:szCs w:val="20"/>
              </w:rPr>
              <w:t>№ ЗУ на чертеже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9876A1" w14:textId="77777777" w:rsidR="001B783C" w:rsidRPr="0058432B" w:rsidRDefault="001B783C" w:rsidP="001B783C">
            <w:pPr>
              <w:jc w:val="center"/>
              <w:rPr>
                <w:b/>
                <w:bCs/>
                <w:sz w:val="20"/>
                <w:szCs w:val="20"/>
              </w:rPr>
            </w:pPr>
            <w:r w:rsidRPr="0058432B">
              <w:rPr>
                <w:b/>
                <w:bCs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0BE5D0" w14:textId="77777777" w:rsidR="001B783C" w:rsidRPr="0058432B" w:rsidRDefault="001B783C" w:rsidP="001B783C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58432B">
              <w:rPr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7C48E8" w14:textId="382FA7A1" w:rsidR="001B783C" w:rsidRPr="0058432B" w:rsidRDefault="001B783C" w:rsidP="001B783C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58432B">
              <w:rPr>
                <w:b/>
                <w:bCs/>
                <w:sz w:val="20"/>
                <w:szCs w:val="20"/>
              </w:rPr>
              <w:t>Площадь, кв.</w:t>
            </w:r>
            <w:r w:rsidR="003E3DBF">
              <w:rPr>
                <w:b/>
                <w:bCs/>
                <w:sz w:val="20"/>
                <w:szCs w:val="20"/>
              </w:rPr>
              <w:t xml:space="preserve"> </w:t>
            </w:r>
            <w:r w:rsidRPr="0058432B">
              <w:rPr>
                <w:b/>
                <w:bCs/>
                <w:sz w:val="20"/>
                <w:szCs w:val="20"/>
              </w:rPr>
              <w:t>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05DF4B" w14:textId="77777777" w:rsidR="001B783C" w:rsidRPr="0058432B" w:rsidRDefault="001B783C" w:rsidP="001B783C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58432B">
              <w:rPr>
                <w:b/>
                <w:bCs/>
                <w:sz w:val="20"/>
                <w:szCs w:val="20"/>
              </w:rPr>
              <w:t>Способ образования</w:t>
            </w:r>
          </w:p>
        </w:tc>
      </w:tr>
      <w:tr w:rsidR="001B783C" w:rsidRPr="0058432B" w14:paraId="1CC8AEE2" w14:textId="77777777" w:rsidTr="001B783C">
        <w:trPr>
          <w:trHeight w:val="29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0D95A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F0060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E42EF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ADCE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1500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8FBA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12015D7E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9E58C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816B4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BF858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12AC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2500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2E00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2B135C73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C53AF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34129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7A8A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E643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700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61EB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5C1C6BD9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E66CB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A4A5F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E313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0B18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1701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8498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59F2D1A1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23940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B28C9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8D5E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5400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1619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396D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0EFDF06B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0EED2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B6C641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8EE5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B485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2393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172D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86:02:1203001:250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46270238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CEEE5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659F9C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E409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083C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1749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ACE7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2063BDE5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CF230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3FF17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058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BC60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873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686B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65F6FE77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8B8C2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4B7A8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5EF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95F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1371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66EA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7D395AE9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D04CE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FE2A0D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1F0D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DF9C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1429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2BC2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86:02:1203001:199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7E5B8F5F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187A5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9D871A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D933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2A7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1086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956F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86:02:1203001:191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295A21D9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83DBA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4D91F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37DB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8BDF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1525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E202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86:02:1203001:659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40A36383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D14160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C5B48C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534C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85CC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1916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87E7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86:02:1203001:354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60056CC8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D7414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CAF4CB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B4D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4C3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1785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7E9E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86:02:1203001:180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00EA243C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B1863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535EBD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4B28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16D9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1044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4A17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</w:t>
            </w:r>
            <w:r w:rsidRPr="0058432B">
              <w:rPr>
                <w:sz w:val="20"/>
                <w:szCs w:val="20"/>
              </w:rPr>
              <w:lastRenderedPageBreak/>
              <w:t xml:space="preserve">86:02:1203001:110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28AE6DC0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CB70A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86B8AD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931D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7B97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1286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2CF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3CE2C93D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521D0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DEF1D8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B7AB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10E9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1534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82CC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86:02:1203001:246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124A256F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F102F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2CD1E8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B4A2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6E5D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1424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B282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1978CB32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ABEB5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C3061E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50A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6FB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1222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5237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57BB071B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7EE04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12F9C8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1777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17B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1345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4EAD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747FA8F3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C82DB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04E28D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10A3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401E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1532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7EE3" w14:textId="77777777" w:rsidR="001B783C" w:rsidRPr="0058432B" w:rsidRDefault="001B783C" w:rsidP="001B783C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6E9BF0F4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8164FE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0C41B5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A9FF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956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820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23F9" w14:textId="77777777" w:rsidR="001B783C" w:rsidRPr="0058432B" w:rsidRDefault="001B783C" w:rsidP="001B783C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4273D099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7B740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BE00C5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5C69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EFA0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1506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B1E8" w14:textId="77777777" w:rsidR="001B783C" w:rsidRPr="0058432B" w:rsidRDefault="001B783C" w:rsidP="001B783C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03E3C7CD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643B6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309DEC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2380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CB41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2043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49B8" w14:textId="77777777" w:rsidR="001B783C" w:rsidRPr="0058432B" w:rsidRDefault="001B783C" w:rsidP="001B783C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23E0C948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4C08A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0B6064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A6F5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DB8C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1080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5BD4" w14:textId="77777777" w:rsidR="001B783C" w:rsidRPr="0058432B" w:rsidRDefault="001B783C" w:rsidP="001B783C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86:02:1203001:228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7014FC59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68CFA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AB00AE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CCFB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A03E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501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77FC" w14:textId="77777777" w:rsidR="001B783C" w:rsidRPr="0058432B" w:rsidRDefault="001B783C" w:rsidP="001B783C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3497A2BC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1E18F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D71545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EEAD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514B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263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7A31" w14:textId="77777777" w:rsidR="001B783C" w:rsidRPr="0058432B" w:rsidRDefault="001B783C" w:rsidP="001B783C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046BA371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AE695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7CA544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F1F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E5B8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1008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BA01" w14:textId="77777777" w:rsidR="001B783C" w:rsidRPr="0058432B" w:rsidRDefault="001B783C" w:rsidP="001B783C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86:02:1203001:432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1B783C" w:rsidRPr="0058432B" w14:paraId="7AC732D8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9C8D2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49DE8D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C540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1605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695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9BA1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58432B">
              <w:rPr>
                <w:rFonts w:eastAsia="Calibri"/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1B783C" w:rsidRPr="0058432B" w14:paraId="4B01A580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F693FC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980CC6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0D2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6982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2200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800F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3378C37C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7087A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4CF627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1B18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5B5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658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B03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Раздел земельного участка 86:02:1214001:82 с сохранением исходного в измененных границах</w:t>
            </w:r>
          </w:p>
        </w:tc>
      </w:tr>
      <w:tr w:rsidR="001B783C" w:rsidRPr="0058432B" w14:paraId="772FBEC2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04AE8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767E79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B9C7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EE9E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3488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0FD2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Раздел земельного участка 86:02:1214001:82 с сохранением исходного в измененных границах</w:t>
            </w:r>
          </w:p>
        </w:tc>
      </w:tr>
      <w:tr w:rsidR="001B783C" w:rsidRPr="0058432B" w14:paraId="01D672EA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B5FFA6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1D8827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1BF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4D0A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25218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339B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Раздел земельного участка 86:02:1214001:3261 с сохранением исходного в измененных границах</w:t>
            </w:r>
          </w:p>
        </w:tc>
      </w:tr>
      <w:tr w:rsidR="001B783C" w:rsidRPr="0058432B" w14:paraId="60922A43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337ED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854C6D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CD76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F5DF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25218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22DC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Раздел земельного участка 86:02:1214001:3261 с сохранением исходного в измененных границах</w:t>
            </w:r>
          </w:p>
        </w:tc>
      </w:tr>
      <w:tr w:rsidR="001B783C" w:rsidRPr="0058432B" w14:paraId="6057BB33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C2C19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E49A2A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2A5A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AA8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7267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627A6DB7" w14:textId="77777777" w:rsidTr="001B783C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B56EF1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6DDE1A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8161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62D9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348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D502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eastAsia="Calibri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B783C" w:rsidRPr="0058432B" w14:paraId="61948A02" w14:textId="77777777" w:rsidTr="001B783C">
        <w:trPr>
          <w:trHeight w:val="1496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FE3F8" w14:textId="77777777" w:rsidR="001B783C" w:rsidRPr="0058432B" w:rsidRDefault="001B783C" w:rsidP="001B783C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695670" w14:textId="77777777" w:rsidR="001B783C" w:rsidRPr="0058432B" w:rsidRDefault="001B783C" w:rsidP="001B783C">
            <w:pPr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137B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14D9" w14:textId="77777777" w:rsidR="001B783C" w:rsidRPr="0058432B" w:rsidRDefault="001B783C" w:rsidP="001B783C">
            <w:pPr>
              <w:jc w:val="center"/>
              <w:rPr>
                <w:sz w:val="20"/>
                <w:szCs w:val="20"/>
                <w:lang w:val="en-US"/>
              </w:rPr>
            </w:pPr>
            <w:r w:rsidRPr="0058432B">
              <w:rPr>
                <w:sz w:val="20"/>
                <w:szCs w:val="20"/>
                <w:lang w:val="en-US"/>
              </w:rPr>
              <w:t>3330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A764" w14:textId="77777777" w:rsidR="001B783C" w:rsidRPr="0058432B" w:rsidRDefault="001B783C" w:rsidP="001B783C">
            <w:pPr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86:02:1203001:370 и </w:t>
            </w:r>
            <w:r w:rsidRPr="0058432B">
              <w:rPr>
                <w:rFonts w:eastAsia="Calibri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</w:tbl>
    <w:p w14:paraId="3529D9E2" w14:textId="21C6E518" w:rsidR="005340F4" w:rsidRPr="0058432B" w:rsidRDefault="00FB0E31" w:rsidP="00FB0E31">
      <w:pPr>
        <w:ind w:firstLine="567"/>
        <w:jc w:val="right"/>
        <w:rPr>
          <w:rFonts w:cstheme="minorBidi"/>
          <w:sz w:val="28"/>
          <w:szCs w:val="28"/>
          <w:lang w:eastAsia="en-US"/>
        </w:rPr>
      </w:pPr>
      <w:r w:rsidRPr="0058432B">
        <w:rPr>
          <w:rFonts w:cstheme="minorBidi"/>
          <w:sz w:val="28"/>
          <w:szCs w:val="28"/>
          <w:lang w:eastAsia="en-US"/>
        </w:rPr>
        <w:t>».</w:t>
      </w:r>
    </w:p>
    <w:p w14:paraId="751CE918" w14:textId="77777777" w:rsidR="00FB0E31" w:rsidRPr="0058432B" w:rsidRDefault="00FB0E31" w:rsidP="00FB0E31">
      <w:pPr>
        <w:spacing w:line="276" w:lineRule="auto"/>
        <w:rPr>
          <w:bCs/>
          <w:sz w:val="26"/>
          <w:szCs w:val="26"/>
        </w:rPr>
      </w:pPr>
      <w:r w:rsidRPr="0058432B">
        <w:rPr>
          <w:bCs/>
          <w:sz w:val="26"/>
          <w:szCs w:val="26"/>
        </w:rPr>
        <w:t xml:space="preserve">1.1.2. </w:t>
      </w:r>
      <w:r w:rsidRPr="0058432B">
        <w:rPr>
          <w:sz w:val="28"/>
          <w:szCs w:val="28"/>
        </w:rPr>
        <w:t>Таблицу 5 «</w:t>
      </w:r>
      <w:r w:rsidRPr="0058432B">
        <w:rPr>
          <w:bCs/>
          <w:sz w:val="26"/>
          <w:szCs w:val="26"/>
        </w:rPr>
        <w:t>Ведомость координат границ образуемых земельных участков»</w:t>
      </w:r>
    </w:p>
    <w:p w14:paraId="71273CB8" w14:textId="42802AC2" w:rsidR="00FB0E31" w:rsidRPr="0058432B" w:rsidRDefault="000F772D" w:rsidP="000F772D">
      <w:pPr>
        <w:pStyle w:val="af2"/>
        <w:jc w:val="both"/>
        <w:rPr>
          <w:sz w:val="28"/>
          <w:szCs w:val="28"/>
        </w:rPr>
      </w:pPr>
      <w:r w:rsidRPr="0058432B">
        <w:rPr>
          <w:sz w:val="28"/>
          <w:szCs w:val="28"/>
        </w:rPr>
        <w:t>изложить в следующей редакции</w:t>
      </w:r>
      <w:r w:rsidR="00FB0E31" w:rsidRPr="0058432B">
        <w:rPr>
          <w:sz w:val="28"/>
          <w:szCs w:val="28"/>
        </w:rPr>
        <w:t>:</w:t>
      </w:r>
    </w:p>
    <w:p w14:paraId="7CA0E3CB" w14:textId="77777777" w:rsidR="000F772D" w:rsidRPr="0058432B" w:rsidRDefault="00FB0E31" w:rsidP="00FB0E31">
      <w:pPr>
        <w:pStyle w:val="af2"/>
        <w:ind w:firstLine="284"/>
        <w:jc w:val="both"/>
        <w:rPr>
          <w:sz w:val="28"/>
          <w:szCs w:val="28"/>
        </w:rPr>
      </w:pPr>
      <w:r w:rsidRPr="0058432B">
        <w:rPr>
          <w:sz w:val="28"/>
          <w:szCs w:val="28"/>
        </w:rPr>
        <w:t>«</w:t>
      </w:r>
    </w:p>
    <w:tbl>
      <w:tblPr>
        <w:tblStyle w:val="a8"/>
        <w:tblW w:w="8648" w:type="dxa"/>
        <w:jc w:val="center"/>
        <w:tblLayout w:type="fixed"/>
        <w:tblLook w:val="04A0" w:firstRow="1" w:lastRow="0" w:firstColumn="1" w:lastColumn="0" w:noHBand="0" w:noVBand="1"/>
      </w:tblPr>
      <w:tblGrid>
        <w:gridCol w:w="852"/>
        <w:gridCol w:w="1984"/>
        <w:gridCol w:w="1843"/>
        <w:gridCol w:w="1559"/>
        <w:gridCol w:w="2410"/>
      </w:tblGrid>
      <w:tr w:rsidR="000F772D" w:rsidRPr="0058432B" w14:paraId="4462DC7E" w14:textId="77777777" w:rsidTr="000F772D">
        <w:trPr>
          <w:trHeight w:val="112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FE0ED" w14:textId="77777777" w:rsidR="000F772D" w:rsidRPr="0058432B" w:rsidRDefault="000F772D" w:rsidP="000F772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8432B">
              <w:rPr>
                <w:b/>
                <w:sz w:val="20"/>
                <w:szCs w:val="20"/>
              </w:rPr>
              <w:t>№ точки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B970" w14:textId="77777777" w:rsidR="000F772D" w:rsidRPr="0058432B" w:rsidRDefault="000F772D" w:rsidP="000F772D">
            <w:pPr>
              <w:ind w:firstLine="26"/>
              <w:jc w:val="center"/>
            </w:pPr>
            <w:r w:rsidRPr="0058432B">
              <w:t xml:space="preserve">Координата, </w:t>
            </w:r>
          </w:p>
          <w:p w14:paraId="1AFAF99F" w14:textId="77777777" w:rsidR="000F772D" w:rsidRPr="0058432B" w:rsidRDefault="000F772D" w:rsidP="000F772D">
            <w:pPr>
              <w:spacing w:line="276" w:lineRule="auto"/>
              <w:ind w:firstLine="26"/>
              <w:jc w:val="center"/>
              <w:rPr>
                <w:b/>
                <w:sz w:val="20"/>
                <w:szCs w:val="20"/>
                <w:lang w:val="en-US"/>
              </w:rPr>
            </w:pPr>
            <w:r w:rsidRPr="0058432B">
              <w:t>Х, 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470CE0" w14:textId="77777777" w:rsidR="000F772D" w:rsidRPr="0058432B" w:rsidRDefault="000F772D" w:rsidP="000F772D">
            <w:pPr>
              <w:jc w:val="center"/>
            </w:pPr>
            <w:r w:rsidRPr="0058432B">
              <w:t xml:space="preserve">Координата, </w:t>
            </w:r>
          </w:p>
          <w:p w14:paraId="25C5A520" w14:textId="77777777" w:rsidR="000F772D" w:rsidRPr="0058432B" w:rsidRDefault="000F772D" w:rsidP="000F77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8432B">
              <w:t>У, 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5C757F" w14:textId="77777777" w:rsidR="000F772D" w:rsidRPr="0058432B" w:rsidRDefault="000F772D" w:rsidP="000F772D">
            <w:pPr>
              <w:ind w:firstLine="0"/>
              <w:jc w:val="center"/>
            </w:pPr>
            <w:r w:rsidRPr="0058432B">
              <w:t>Мера линий</w:t>
            </w:r>
          </w:p>
          <w:p w14:paraId="38145DCE" w14:textId="77777777" w:rsidR="000F772D" w:rsidRPr="0058432B" w:rsidRDefault="000F772D" w:rsidP="000F772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8432B">
              <w:t>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5F8B6B" w14:textId="77777777" w:rsidR="000F772D" w:rsidRPr="0058432B" w:rsidRDefault="000F772D" w:rsidP="000F772D">
            <w:pPr>
              <w:ind w:firstLine="27"/>
              <w:jc w:val="center"/>
            </w:pPr>
            <w:r w:rsidRPr="0058432B">
              <w:t>Дирекционный</w:t>
            </w:r>
          </w:p>
          <w:p w14:paraId="6C744AB4" w14:textId="77777777" w:rsidR="000F772D" w:rsidRPr="0058432B" w:rsidRDefault="000F772D" w:rsidP="000F772D">
            <w:pPr>
              <w:spacing w:line="276" w:lineRule="auto"/>
              <w:ind w:firstLine="27"/>
              <w:jc w:val="center"/>
              <w:rPr>
                <w:b/>
                <w:sz w:val="20"/>
                <w:szCs w:val="20"/>
              </w:rPr>
            </w:pPr>
            <w:r w:rsidRPr="0058432B">
              <w:t>угол</w:t>
            </w:r>
          </w:p>
        </w:tc>
      </w:tr>
      <w:tr w:rsidR="000F772D" w:rsidRPr="0058432B" w14:paraId="7F71ECF1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B4CD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</w:t>
            </w:r>
          </w:p>
        </w:tc>
      </w:tr>
      <w:tr w:rsidR="000F772D" w:rsidRPr="0058432B" w14:paraId="5B241A1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DCE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4D6F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2695623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541B1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D6C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61F6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78°28'27"</w:t>
            </w:r>
          </w:p>
        </w:tc>
      </w:tr>
      <w:tr w:rsidR="000F772D" w:rsidRPr="0058432B" w14:paraId="73B9C23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E59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59809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5920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930763.99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01E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0C40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168°41'37"</w:t>
            </w:r>
          </w:p>
        </w:tc>
      </w:tr>
      <w:tr w:rsidR="000F772D" w:rsidRPr="0058432B" w14:paraId="206DCBE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EFC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94DC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2695678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6A786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56CD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49.82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E2212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259°35'24"</w:t>
            </w:r>
          </w:p>
        </w:tc>
      </w:tr>
      <w:tr w:rsidR="000F772D" w:rsidRPr="0058432B" w14:paraId="6685613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369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B08A2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2695629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EBEB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71A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36D4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348°19'05"</w:t>
            </w:r>
          </w:p>
        </w:tc>
      </w:tr>
      <w:tr w:rsidR="000F772D" w:rsidRPr="0058432B" w14:paraId="4C2AA0CB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9082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ЗУ2</w:t>
            </w:r>
          </w:p>
        </w:tc>
      </w:tr>
      <w:tr w:rsidR="000F772D" w:rsidRPr="0058432B" w14:paraId="28512E1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7763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2075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2696265.23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E160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931225.44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F48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85C14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100°18'28"</w:t>
            </w:r>
          </w:p>
        </w:tc>
      </w:tr>
      <w:tr w:rsidR="000F772D" w:rsidRPr="0058432B" w14:paraId="750D487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2762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C1A3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2696298.56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D7EE0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931219.38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507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86B9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151°39'37"</w:t>
            </w:r>
          </w:p>
        </w:tc>
      </w:tr>
      <w:tr w:rsidR="000F772D" w:rsidRPr="0058432B" w14:paraId="59DE28F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1CE3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6E8B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2696307.32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AC4C7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931203.14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BF0E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64.61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2D21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235°13'47"</w:t>
            </w:r>
          </w:p>
        </w:tc>
      </w:tr>
      <w:tr w:rsidR="000F772D" w:rsidRPr="0058432B" w14:paraId="740A297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C39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BB50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2696254.24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CEE5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931166.29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F11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42.11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1D20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325°56'59"</w:t>
            </w:r>
          </w:p>
        </w:tc>
      </w:tr>
      <w:tr w:rsidR="000F772D" w:rsidRPr="0058432B" w14:paraId="0E97CEE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C59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2CB6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2696230.67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FE36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931201.18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42B0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42.23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2AA5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54°55'48"</w:t>
            </w:r>
          </w:p>
        </w:tc>
      </w:tr>
      <w:tr w:rsidR="000F772D" w:rsidRPr="0058432B" w14:paraId="2ACA00F7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B739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ЗУ3</w:t>
            </w:r>
          </w:p>
        </w:tc>
      </w:tr>
      <w:tr w:rsidR="000F772D" w:rsidRPr="0058432B" w14:paraId="4974A4B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D5E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C8E8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2696902.89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21DA8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931245.31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8AAC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2141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188°53'03"</w:t>
            </w:r>
          </w:p>
        </w:tc>
      </w:tr>
      <w:tr w:rsidR="000F772D" w:rsidRPr="0058432B" w14:paraId="75AEA91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FBBC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823B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2696902.03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ABDDD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931239.77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BC7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4B18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177°24'13"</w:t>
            </w:r>
          </w:p>
        </w:tc>
      </w:tr>
      <w:tr w:rsidR="000F772D" w:rsidRPr="0058432B" w14:paraId="7FE9951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9BB3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0CB95" w14:textId="77777777" w:rsidR="000F772D" w:rsidRPr="0058432B" w:rsidRDefault="000F772D" w:rsidP="000F772D">
            <w:pPr>
              <w:ind w:firstLine="26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2696903.47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E45A" w14:textId="77777777" w:rsidR="000F772D" w:rsidRPr="0058432B" w:rsidRDefault="000F772D" w:rsidP="000F772D">
            <w:pPr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931207.93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26A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6222B" w14:textId="77777777" w:rsidR="000F772D" w:rsidRPr="0058432B" w:rsidRDefault="000F772D" w:rsidP="000F772D">
            <w:pPr>
              <w:ind w:firstLine="27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273°21'35"</w:t>
            </w:r>
          </w:p>
        </w:tc>
      </w:tr>
      <w:tr w:rsidR="000F772D" w:rsidRPr="0058432B" w14:paraId="2EB94EF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CDB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3685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2696899.55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5AB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931208.16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F779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D1B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274°37'38"</w:t>
            </w:r>
          </w:p>
        </w:tc>
      </w:tr>
      <w:tr w:rsidR="000F772D" w:rsidRPr="0058432B" w14:paraId="201EA44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52B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03E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E70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931208.67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A1C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206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246°25'08"</w:t>
            </w:r>
          </w:p>
        </w:tc>
      </w:tr>
      <w:tr w:rsidR="000F772D" w:rsidRPr="0058432B" w14:paraId="54468B5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F1C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766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2696893.04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CF2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931208.58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78C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8A2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275°01'38"</w:t>
            </w:r>
          </w:p>
        </w:tc>
      </w:tr>
      <w:tr w:rsidR="000F772D" w:rsidRPr="0058432B" w14:paraId="5369469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DFD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428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2696883.61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0AF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931209.41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266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36.94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22F9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4°11'17"</w:t>
            </w:r>
          </w:p>
        </w:tc>
      </w:tr>
      <w:tr w:rsidR="000F772D" w:rsidRPr="0058432B" w14:paraId="33B0AE5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03A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4DE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2696886.3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52C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931246.25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DC7E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DAE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93°14'37"</w:t>
            </w:r>
          </w:p>
        </w:tc>
      </w:tr>
      <w:tr w:rsidR="000F772D" w:rsidRPr="0058432B" w14:paraId="3D75AFEC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DC75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ЗУ4</w:t>
            </w:r>
          </w:p>
        </w:tc>
      </w:tr>
      <w:tr w:rsidR="000F772D" w:rsidRPr="0058432B" w14:paraId="274F1C2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BD9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F17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923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931380.63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D56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4AF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0°33'39"</w:t>
            </w:r>
          </w:p>
        </w:tc>
      </w:tr>
      <w:tr w:rsidR="000F772D" w:rsidRPr="0058432B" w14:paraId="15544CA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7CFC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9C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BF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931401.69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9B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84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87°34'51"</w:t>
            </w:r>
          </w:p>
        </w:tc>
      </w:tr>
      <w:tr w:rsidR="000F772D" w:rsidRPr="0058432B" w14:paraId="67DA155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B91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5AA2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2696894.16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861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931401.79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B295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307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356°37'42"</w:t>
            </w:r>
          </w:p>
        </w:tc>
      </w:tr>
      <w:tr w:rsidR="000F772D" w:rsidRPr="0058432B" w14:paraId="0D0EECC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23E1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DA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2696893.21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B17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931417.89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38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0022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84°48'35"</w:t>
            </w:r>
          </w:p>
        </w:tc>
      </w:tr>
      <w:tr w:rsidR="000F772D" w:rsidRPr="0058432B" w14:paraId="4F7DAE2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E75F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7A1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2696914.68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EF5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931419.85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BC9C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A3B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160°19'23"</w:t>
            </w:r>
          </w:p>
        </w:tc>
      </w:tr>
      <w:tr w:rsidR="000F772D" w:rsidRPr="0058432B" w14:paraId="19C08CF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FB03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0CD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2696919.58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6C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931406.14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71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70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78°25'35"</w:t>
            </w:r>
          </w:p>
        </w:tc>
      </w:tr>
      <w:tr w:rsidR="000F772D" w:rsidRPr="0058432B" w14:paraId="30EFE18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BCD0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51FF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2696946.05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31B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931411.56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DB5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9CF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87°29'57"</w:t>
            </w:r>
          </w:p>
        </w:tc>
      </w:tr>
      <w:tr w:rsidR="000F772D" w:rsidRPr="0058432B" w14:paraId="584D9D0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1FE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F62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2696950.86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C9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931411.77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BE7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C7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168°58'34"</w:t>
            </w:r>
          </w:p>
        </w:tc>
      </w:tr>
      <w:tr w:rsidR="000F772D" w:rsidRPr="0058432B" w14:paraId="6CC186D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5F7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92C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2696954.89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9A74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931391.11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227D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BBB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258°58'06"</w:t>
            </w:r>
          </w:p>
        </w:tc>
      </w:tr>
      <w:tr w:rsidR="000F772D" w:rsidRPr="0058432B" w14:paraId="539D07D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CFC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FD7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2696932.67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F28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931386.78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4FA0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9444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258°57'55"</w:t>
            </w:r>
          </w:p>
        </w:tc>
      </w:tr>
      <w:tr w:rsidR="000F772D" w:rsidRPr="0058432B" w14:paraId="286FAAE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1EDB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501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2696902.51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4F2A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931380.9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C920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0A3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268°35'04"</w:t>
            </w:r>
          </w:p>
        </w:tc>
      </w:tr>
      <w:tr w:rsidR="000F772D" w:rsidRPr="0058432B" w14:paraId="6A9CC81E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B529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ЗУ5</w:t>
            </w:r>
          </w:p>
        </w:tc>
      </w:tr>
      <w:tr w:rsidR="000F772D" w:rsidRPr="0058432B" w14:paraId="618CEC8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0F8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6AD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26B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931343.47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9F3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CAFB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0°24'47"</w:t>
            </w:r>
          </w:p>
        </w:tc>
      </w:tr>
      <w:tr w:rsidR="000F772D" w:rsidRPr="0058432B" w14:paraId="6E02495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892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A1C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2898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931369.78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227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EE7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0°44'41"</w:t>
            </w:r>
          </w:p>
        </w:tc>
      </w:tr>
      <w:tr w:rsidR="000F772D" w:rsidRPr="0058432B" w14:paraId="24AEB0F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5A17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52D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3C37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931374.23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AEE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AB13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0°35'26"</w:t>
            </w:r>
          </w:p>
        </w:tc>
      </w:tr>
      <w:tr w:rsidR="000F772D" w:rsidRPr="0058432B" w14:paraId="00BC29B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857A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7DD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13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931380.63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B5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5DF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88°35'04"</w:t>
            </w:r>
          </w:p>
        </w:tc>
      </w:tr>
      <w:tr w:rsidR="000F772D" w:rsidRPr="0058432B" w14:paraId="63015A3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182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01A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2696902.51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A61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931380.9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415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415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78°57'55"</w:t>
            </w:r>
          </w:p>
        </w:tc>
      </w:tr>
      <w:tr w:rsidR="000F772D" w:rsidRPr="0058432B" w14:paraId="675894D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E42F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37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2696932.67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6819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931386.78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54F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040F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179°02'27"</w:t>
            </w:r>
          </w:p>
        </w:tc>
      </w:tr>
      <w:tr w:rsidR="000F772D" w:rsidRPr="0058432B" w14:paraId="7179B19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47B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AC0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2696932.99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1D6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931368.05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D87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C94E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177°50'22"</w:t>
            </w:r>
          </w:p>
        </w:tc>
      </w:tr>
      <w:tr w:rsidR="000F772D" w:rsidRPr="0058432B" w14:paraId="3223088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E7B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58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2696933.83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A53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931345.75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E76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2B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266°12'37"</w:t>
            </w:r>
          </w:p>
        </w:tc>
      </w:tr>
      <w:tr w:rsidR="000F772D" w:rsidRPr="0058432B" w14:paraId="42B626A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BD4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C99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2696914.05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0C72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931344.44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4BFD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70E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180°</w:t>
            </w:r>
          </w:p>
        </w:tc>
      </w:tr>
      <w:tr w:rsidR="000F772D" w:rsidRPr="0058432B" w14:paraId="09C35A9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174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0E1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2696914.05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4CE1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931343.63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32F9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632B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270°07'21"</w:t>
            </w:r>
          </w:p>
        </w:tc>
      </w:tr>
      <w:tr w:rsidR="000F772D" w:rsidRPr="0058432B" w14:paraId="286423A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0AE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BEE9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2696909.38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1D8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931343.64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5AC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552B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269°30'29"</w:t>
            </w:r>
          </w:p>
        </w:tc>
      </w:tr>
      <w:tr w:rsidR="000F772D" w:rsidRPr="0058432B" w14:paraId="647D5A0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9B05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C3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2696896.56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CA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931343.53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F9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87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269°20'59"</w:t>
            </w:r>
          </w:p>
        </w:tc>
      </w:tr>
      <w:tr w:rsidR="000F772D" w:rsidRPr="0058432B" w14:paraId="7C706D11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2E60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ЗУ6</w:t>
            </w:r>
          </w:p>
        </w:tc>
      </w:tr>
      <w:tr w:rsidR="000F772D" w:rsidRPr="0058432B" w14:paraId="16E665E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5180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8230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2696890.92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3C25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931343.46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471E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92E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89°17'16"</w:t>
            </w:r>
          </w:p>
        </w:tc>
      </w:tr>
      <w:tr w:rsidR="000F772D" w:rsidRPr="0058432B" w14:paraId="4C9B0B1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12B0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CE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2696896.56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94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931343.53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782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F8C0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89°30'29"</w:t>
            </w:r>
          </w:p>
        </w:tc>
      </w:tr>
      <w:tr w:rsidR="000F772D" w:rsidRPr="0058432B" w14:paraId="4CEAFA3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5F79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C54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2696909.38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479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931343.64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860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E067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90°07'21"</w:t>
            </w:r>
          </w:p>
        </w:tc>
      </w:tr>
      <w:tr w:rsidR="000F772D" w:rsidRPr="0058432B" w14:paraId="3022456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FAE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517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2696914.05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57BF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931343.63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20A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34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0°</w:t>
            </w:r>
          </w:p>
        </w:tc>
      </w:tr>
      <w:tr w:rsidR="000F772D" w:rsidRPr="0058432B" w14:paraId="5428FFC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9FE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894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2696914.05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6E9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931344.44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669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45E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86°12'37"</w:t>
            </w:r>
          </w:p>
        </w:tc>
      </w:tr>
      <w:tr w:rsidR="000F772D" w:rsidRPr="0058432B" w14:paraId="679CE8D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9B88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070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2696933.83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DC4B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931345.75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1248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47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357°50'22"</w:t>
            </w:r>
          </w:p>
        </w:tc>
      </w:tr>
      <w:tr w:rsidR="000F772D" w:rsidRPr="0058432B" w14:paraId="60132A7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D7BE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900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2696932.99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365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931368.05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4F95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F52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82°56'51"</w:t>
            </w:r>
          </w:p>
        </w:tc>
      </w:tr>
      <w:tr w:rsidR="000F772D" w:rsidRPr="0058432B" w14:paraId="7EC29C5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175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BC90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2696955.3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17B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931370.81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93B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963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174°41'28"</w:t>
            </w:r>
          </w:p>
        </w:tc>
      </w:tr>
      <w:tr w:rsidR="000F772D" w:rsidRPr="0058432B" w14:paraId="3DD715B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A5C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99C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2696956.76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BEF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931355.1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7CDE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48F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255°15'42"</w:t>
            </w:r>
          </w:p>
        </w:tc>
      </w:tr>
      <w:tr w:rsidR="000F772D" w:rsidRPr="0058432B" w14:paraId="7F15FE8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ADF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096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2696947.71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47F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931352.72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05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0DB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191°40'12"</w:t>
            </w:r>
          </w:p>
        </w:tc>
      </w:tr>
      <w:tr w:rsidR="000F772D" w:rsidRPr="0058432B" w14:paraId="27A2F7B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7A6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8B5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2696944.15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E64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931335.47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776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9DA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192°19'59"</w:t>
            </w:r>
          </w:p>
        </w:tc>
      </w:tr>
      <w:tr w:rsidR="000F772D" w:rsidRPr="0058432B" w14:paraId="2286438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F33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10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2696940.89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5C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931320.56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6C1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537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238°28'15"</w:t>
            </w:r>
          </w:p>
        </w:tc>
      </w:tr>
      <w:tr w:rsidR="000F772D" w:rsidRPr="0058432B" w14:paraId="1EF38C5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AC3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3999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2696908.49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070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931300.69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806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2E4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265°01'15"</w:t>
            </w:r>
          </w:p>
        </w:tc>
      </w:tr>
      <w:tr w:rsidR="000F772D" w:rsidRPr="0058432B" w14:paraId="2399052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AE05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C0B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38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931299.24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21B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1071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359°20'48"</w:t>
            </w:r>
          </w:p>
        </w:tc>
      </w:tr>
      <w:tr w:rsidR="000F772D" w:rsidRPr="0058432B" w14:paraId="13BE251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8355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019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573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931305.75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FD4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336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358°10'10"</w:t>
            </w:r>
          </w:p>
        </w:tc>
      </w:tr>
      <w:tr w:rsidR="000F772D" w:rsidRPr="0058432B" w14:paraId="44B2F6C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334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806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E826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931312.46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E43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9E0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358°53'14"</w:t>
            </w:r>
          </w:p>
        </w:tc>
      </w:tr>
      <w:tr w:rsidR="000F772D" w:rsidRPr="0058432B" w14:paraId="3FC6955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334F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08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2696891.34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12F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931323.5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966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4E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358°38'57"</w:t>
            </w:r>
          </w:p>
        </w:tc>
      </w:tr>
      <w:tr w:rsidR="000F772D" w:rsidRPr="0058432B" w14:paraId="1294758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0D8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51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2696890.96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A58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931339.95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CF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45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359°27'41"</w:t>
            </w:r>
          </w:p>
        </w:tc>
      </w:tr>
      <w:tr w:rsidR="000F772D" w:rsidRPr="0058432B" w14:paraId="607F92B2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B9D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ЗУ7</w:t>
            </w:r>
          </w:p>
        </w:tc>
      </w:tr>
      <w:tr w:rsidR="000F772D" w:rsidRPr="0058432B" w14:paraId="489831C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A0D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1A5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2696836.72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6B5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931326.9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225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47.75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959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8°56'05"</w:t>
            </w:r>
          </w:p>
        </w:tc>
      </w:tr>
      <w:tr w:rsidR="000F772D" w:rsidRPr="0058432B" w14:paraId="2FF7520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6A4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B8A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2696844.13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3DC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931374.07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211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4E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84°40'17"</w:t>
            </w:r>
          </w:p>
        </w:tc>
      </w:tr>
      <w:tr w:rsidR="000F772D" w:rsidRPr="0058432B" w14:paraId="311F568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DDF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DC6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2696846.17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DE6D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931374.26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842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3689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92°30'41"</w:t>
            </w:r>
          </w:p>
        </w:tc>
      </w:tr>
      <w:tr w:rsidR="000F772D" w:rsidRPr="0058432B" w14:paraId="3D2644E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70FF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8D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2696876.27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19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931372.94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A4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A2B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180°43'37"</w:t>
            </w:r>
          </w:p>
        </w:tc>
      </w:tr>
      <w:tr w:rsidR="000F772D" w:rsidRPr="0058432B" w14:paraId="08FB770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362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C576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2696876.14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9B8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931362.53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759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42.34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7C20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183°59'58"</w:t>
            </w:r>
          </w:p>
        </w:tc>
      </w:tr>
      <w:tr w:rsidR="000F772D" w:rsidRPr="0058432B" w14:paraId="707A035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7A4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5EA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2696873.19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B4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931320.29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CE5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BECD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280°15'35"</w:t>
            </w:r>
          </w:p>
        </w:tc>
      </w:tr>
      <w:tr w:rsidR="000F772D" w:rsidRPr="0058432B" w14:paraId="162DD601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126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ЗУ8</w:t>
            </w:r>
          </w:p>
        </w:tc>
      </w:tr>
      <w:tr w:rsidR="000F772D" w:rsidRPr="0058432B" w14:paraId="30A88FD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91C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0F4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2696873.19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FE9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931320.29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5AA3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10B3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182°41'49"</w:t>
            </w:r>
          </w:p>
        </w:tc>
      </w:tr>
      <w:tr w:rsidR="000F772D" w:rsidRPr="0058432B" w14:paraId="1810861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971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87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2696872.23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B52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931299.98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1B2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A43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269°24'06"</w:t>
            </w:r>
          </w:p>
        </w:tc>
      </w:tr>
      <w:tr w:rsidR="000F772D" w:rsidRPr="0058432B" w14:paraId="7F94C7C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11B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B93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2696847.33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C9C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931299.72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D8E5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B94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292°13'46"</w:t>
            </w:r>
          </w:p>
        </w:tc>
      </w:tr>
      <w:tr w:rsidR="000F772D" w:rsidRPr="0058432B" w14:paraId="3D4389C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17D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12B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2696833.35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6D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931305.43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DBCA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BF7F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8°54'41"</w:t>
            </w:r>
          </w:p>
        </w:tc>
      </w:tr>
      <w:tr w:rsidR="000F772D" w:rsidRPr="0058432B" w14:paraId="4CF2B41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7E1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40A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2696836.72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809A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931326.9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347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A40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100°15'35"</w:t>
            </w:r>
          </w:p>
        </w:tc>
      </w:tr>
      <w:tr w:rsidR="000F772D" w:rsidRPr="0058432B" w14:paraId="2D797DA2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32FB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ЗУ9</w:t>
            </w:r>
          </w:p>
        </w:tc>
      </w:tr>
      <w:tr w:rsidR="000F772D" w:rsidRPr="0058432B" w14:paraId="1B4C7C4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56BA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70D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2696867.58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77B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931249.91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492C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945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359°33'39"</w:t>
            </w:r>
          </w:p>
        </w:tc>
      </w:tr>
      <w:tr w:rsidR="000F772D" w:rsidRPr="0058432B" w14:paraId="7E0B995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B67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89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2696867.38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97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931275.74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A0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1C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272°17'00"</w:t>
            </w:r>
          </w:p>
        </w:tc>
      </w:tr>
      <w:tr w:rsidR="000F772D" w:rsidRPr="0058432B" w14:paraId="5FFE2EE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7B99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94D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2696847.06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FFA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931276.55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D4C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917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265°17'23"</w:t>
            </w:r>
          </w:p>
        </w:tc>
      </w:tr>
      <w:tr w:rsidR="000F772D" w:rsidRPr="0058432B" w14:paraId="5E5EAC6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C44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19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2696836.38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B2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931275.67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717E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C9C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260°56'41"</w:t>
            </w:r>
          </w:p>
        </w:tc>
      </w:tr>
      <w:tr w:rsidR="000F772D" w:rsidRPr="0058432B" w14:paraId="5BC0389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B6E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A859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2696815.73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3212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931272.38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E3A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767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171°30'18"</w:t>
            </w:r>
          </w:p>
        </w:tc>
      </w:tr>
      <w:tr w:rsidR="000F772D" w:rsidRPr="0058432B" w14:paraId="71A330F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752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769B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2696819.68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2D3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931245.93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2BC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D74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84°53'07"</w:t>
            </w:r>
          </w:p>
        </w:tc>
      </w:tr>
      <w:tr w:rsidR="000F772D" w:rsidRPr="0058432B" w14:paraId="3B4C617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299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E9D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2696828.06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92D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931246.68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D80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39.65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DFF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85°19'33"</w:t>
            </w:r>
          </w:p>
        </w:tc>
      </w:tr>
      <w:tr w:rsidR="000F772D" w:rsidRPr="0058432B" w14:paraId="39391D73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344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ЗУ10</w:t>
            </w:r>
          </w:p>
        </w:tc>
      </w:tr>
      <w:tr w:rsidR="000F772D" w:rsidRPr="0058432B" w14:paraId="778E676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B8B4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467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2696819.29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052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931199.42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3F06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527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83°23'34"</w:t>
            </w:r>
          </w:p>
        </w:tc>
      </w:tr>
      <w:tr w:rsidR="000F772D" w:rsidRPr="0058432B" w14:paraId="70D4FDB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3DD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AC4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2696843.47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1DD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931202.22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EF0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F04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99°03'47"</w:t>
            </w:r>
          </w:p>
        </w:tc>
      </w:tr>
      <w:tr w:rsidR="000F772D" w:rsidRPr="0058432B" w14:paraId="6430207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A14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823B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2696865.17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DD6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931198.76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A1C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EAF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188°32'08"</w:t>
            </w:r>
          </w:p>
        </w:tc>
      </w:tr>
      <w:tr w:rsidR="000F772D" w:rsidRPr="0058432B" w14:paraId="3535632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A05B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A15D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2696861.84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F90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931176.55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207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77C3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276°35'59"</w:t>
            </w:r>
          </w:p>
        </w:tc>
      </w:tr>
      <w:tr w:rsidR="000F772D" w:rsidRPr="0058432B" w14:paraId="42B66A4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F3A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3C5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2696853.36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BA0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931177.53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EDF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2E5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181°14'38"</w:t>
            </w:r>
          </w:p>
        </w:tc>
      </w:tr>
      <w:tr w:rsidR="000F772D" w:rsidRPr="0058432B" w14:paraId="3F5D92D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B3A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FEA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2696852.98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6FF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931159.68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1C2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1FC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268°07'29"</w:t>
            </w:r>
          </w:p>
        </w:tc>
      </w:tr>
      <w:tr w:rsidR="000F772D" w:rsidRPr="0058432B" w14:paraId="253E7DF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7827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433A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2696835.87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025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931159.12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6CC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23DE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302°49'56"</w:t>
            </w:r>
          </w:p>
        </w:tc>
      </w:tr>
      <w:tr w:rsidR="000F772D" w:rsidRPr="0058432B" w14:paraId="4587234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866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0C6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2696831.12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C5F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931162.18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145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7C46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323°57'35"</w:t>
            </w:r>
          </w:p>
        </w:tc>
      </w:tr>
      <w:tr w:rsidR="000F772D" w:rsidRPr="0058432B" w14:paraId="21A31D4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002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1D4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2696824.45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BE94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931171.35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793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736E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1°46'27"</w:t>
            </w:r>
          </w:p>
        </w:tc>
      </w:tr>
      <w:tr w:rsidR="000F772D" w:rsidRPr="0058432B" w14:paraId="667BF12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1E5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9DA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2696824.85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118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931184.13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ECE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9F8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332°24'41"</w:t>
            </w:r>
          </w:p>
        </w:tc>
      </w:tr>
      <w:tr w:rsidR="000F772D" w:rsidRPr="0058432B" w14:paraId="0742A1D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038F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51F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2696820.27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62B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931192.9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2B1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7144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351°30'37"</w:t>
            </w:r>
          </w:p>
        </w:tc>
      </w:tr>
      <w:tr w:rsidR="000F772D" w:rsidRPr="0058432B" w14:paraId="0D3DC7F0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B29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ЗУ11</w:t>
            </w:r>
          </w:p>
        </w:tc>
      </w:tr>
      <w:tr w:rsidR="000F772D" w:rsidRPr="0058432B" w14:paraId="26D5FE6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BF27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0B1F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2696783.44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9280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931098.15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25F3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179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350°23'41"</w:t>
            </w:r>
          </w:p>
        </w:tc>
      </w:tr>
      <w:tr w:rsidR="000F772D" w:rsidRPr="0058432B" w14:paraId="7D55268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DF63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36F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2696776.98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177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931136.31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90E7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DBE9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344°21'39"</w:t>
            </w:r>
          </w:p>
        </w:tc>
      </w:tr>
      <w:tr w:rsidR="000F772D" w:rsidRPr="0058432B" w14:paraId="3A5522A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4F9E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683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2696775.9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CB0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931140.15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570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B98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8°53'05"</w:t>
            </w:r>
          </w:p>
        </w:tc>
      </w:tr>
      <w:tr w:rsidR="000F772D" w:rsidRPr="0058432B" w14:paraId="4497FEA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1EA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0F0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2696776.14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97C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931141.68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247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3F5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351°10'09"</w:t>
            </w:r>
          </w:p>
        </w:tc>
      </w:tr>
      <w:tr w:rsidR="000F772D" w:rsidRPr="0058432B" w14:paraId="37E6FD3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B41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C06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2696775.58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23E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931145.29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268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E686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79°13'20"</w:t>
            </w:r>
          </w:p>
        </w:tc>
      </w:tr>
      <w:tr w:rsidR="000F772D" w:rsidRPr="0058432B" w14:paraId="082F1EA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3F1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FE7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4F6E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931145.75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A83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193C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339°36'45"</w:t>
            </w:r>
          </w:p>
        </w:tc>
      </w:tr>
      <w:tr w:rsidR="000F772D" w:rsidRPr="0058432B" w14:paraId="4B1D1E5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7D1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45FB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2696777.4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6A7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931147.37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2A4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E31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344°03'35"</w:t>
            </w:r>
          </w:p>
        </w:tc>
      </w:tr>
      <w:tr w:rsidR="000F772D" w:rsidRPr="0058432B" w14:paraId="36FD443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2435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B9A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2696776.66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DD7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931149.94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F4B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F683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80°19'41"</w:t>
            </w:r>
          </w:p>
        </w:tc>
      </w:tr>
      <w:tr w:rsidR="000F772D" w:rsidRPr="0058432B" w14:paraId="6A0408D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DF9B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F39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2696794.09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AC95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931152.91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E2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47.11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33C7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165°03'13"</w:t>
            </w:r>
          </w:p>
        </w:tc>
      </w:tr>
      <w:tr w:rsidR="000F772D" w:rsidRPr="0058432B" w14:paraId="47DED13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BE8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1112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2696806.24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729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931107.39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BC8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97A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246°11'52"</w:t>
            </w:r>
          </w:p>
        </w:tc>
      </w:tr>
      <w:tr w:rsidR="000F772D" w:rsidRPr="0058432B" w14:paraId="18F8A4B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D66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B43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2696787.29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4FF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0AAD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CF3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257°07'48"</w:t>
            </w:r>
          </w:p>
        </w:tc>
      </w:tr>
      <w:tr w:rsidR="000F772D" w:rsidRPr="0058432B" w14:paraId="16C5926D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90D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ЗУ12</w:t>
            </w:r>
          </w:p>
        </w:tc>
      </w:tr>
      <w:tr w:rsidR="000F772D" w:rsidRPr="0058432B" w14:paraId="7F2046B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1EE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BD2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2696733.88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E88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931071.27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F31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7526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342°30'02"</w:t>
            </w:r>
          </w:p>
        </w:tc>
      </w:tr>
      <w:tr w:rsidR="000F772D" w:rsidRPr="0058432B" w14:paraId="03B743E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3DB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2C2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2696730.25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E25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931082.78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E03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5C29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71°44'44"</w:t>
            </w:r>
          </w:p>
        </w:tc>
      </w:tr>
      <w:tr w:rsidR="000F772D" w:rsidRPr="0058432B" w14:paraId="58A8F0E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79A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B4D1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2696742.14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396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931086.7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EEF0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575E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343°56'26"</w:t>
            </w:r>
          </w:p>
        </w:tc>
      </w:tr>
      <w:tr w:rsidR="000F772D" w:rsidRPr="0058432B" w14:paraId="77B8230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E29B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A8A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2696740.06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C21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931093.93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51D5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476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343°47'27"</w:t>
            </w:r>
          </w:p>
        </w:tc>
      </w:tr>
      <w:tr w:rsidR="000F772D" w:rsidRPr="0058432B" w14:paraId="4DB0A12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5664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0F8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2696730.69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6DC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931126.16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AE0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1FE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251°49'53"</w:t>
            </w:r>
          </w:p>
        </w:tc>
      </w:tr>
      <w:tr w:rsidR="000F772D" w:rsidRPr="0058432B" w14:paraId="7E1920B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1C2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F81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2696699.85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176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931116.04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486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55.22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E283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161°01'19"</w:t>
            </w:r>
          </w:p>
        </w:tc>
      </w:tr>
      <w:tr w:rsidR="000F772D" w:rsidRPr="0058432B" w14:paraId="5210EC8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9E84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8C5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2696717.8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D28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931063.82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491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818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65°08'01"</w:t>
            </w:r>
          </w:p>
        </w:tc>
      </w:tr>
      <w:tr w:rsidR="000F772D" w:rsidRPr="0058432B" w14:paraId="67BA8EAF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FFD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ЗУ13</w:t>
            </w:r>
          </w:p>
        </w:tc>
      </w:tr>
      <w:tr w:rsidR="000F772D" w:rsidRPr="0058432B" w14:paraId="7BA7D7A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C1D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2F0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2696724.45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AB7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931275.91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77CC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A868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339°00'57"</w:t>
            </w:r>
          </w:p>
        </w:tc>
      </w:tr>
      <w:tr w:rsidR="000F772D" w:rsidRPr="0058432B" w14:paraId="1C57C2A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65F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FE1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2696712.82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422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931306.24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5AA2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60.76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E776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66°24'06"</w:t>
            </w:r>
          </w:p>
        </w:tc>
      </w:tr>
      <w:tr w:rsidR="000F772D" w:rsidRPr="0058432B" w14:paraId="4D82DDA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1DE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AD9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2696768.5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59F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931330.57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60C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46D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167°01'10"</w:t>
            </w:r>
          </w:p>
        </w:tc>
      </w:tr>
      <w:tr w:rsidR="000F772D" w:rsidRPr="0058432B" w14:paraId="3B74051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10C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9C9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2696776.07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19E0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931297.75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384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56.04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BFF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247°04'13"</w:t>
            </w:r>
          </w:p>
        </w:tc>
      </w:tr>
      <w:tr w:rsidR="000F772D" w:rsidRPr="0058432B" w14:paraId="1A84A1D1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532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ЗУ14</w:t>
            </w:r>
          </w:p>
        </w:tc>
      </w:tr>
      <w:tr w:rsidR="000F772D" w:rsidRPr="0058432B" w14:paraId="09495AB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098E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D44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2696668.75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E121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931204.83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FC3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6C4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249°03'10"</w:t>
            </w:r>
          </w:p>
        </w:tc>
      </w:tr>
      <w:tr w:rsidR="000F772D" w:rsidRPr="0058432B" w14:paraId="4A972F4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516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D39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2696656.11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7AD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931199.99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218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1856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347°03'54"</w:t>
            </w:r>
          </w:p>
        </w:tc>
      </w:tr>
      <w:tr w:rsidR="000F772D" w:rsidRPr="0058432B" w14:paraId="4E80DC2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E05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B8D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2696648.22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6D5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931234.33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871A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5B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72°01'40"</w:t>
            </w:r>
          </w:p>
        </w:tc>
      </w:tr>
      <w:tr w:rsidR="000F772D" w:rsidRPr="0058432B" w14:paraId="4159169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9CA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AC1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0C3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931235.36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027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1AB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81°56'54"</w:t>
            </w:r>
          </w:p>
        </w:tc>
      </w:tr>
      <w:tr w:rsidR="000F772D" w:rsidRPr="0058432B" w14:paraId="11D1EA9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410C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429B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2696652.88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1044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931235.57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1DD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993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63°24'55"</w:t>
            </w:r>
          </w:p>
        </w:tc>
      </w:tr>
      <w:tr w:rsidR="000F772D" w:rsidRPr="0058432B" w14:paraId="119C080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5B6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1DA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2696676.09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D2C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931247.18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1C3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865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65°26'52"</w:t>
            </w:r>
          </w:p>
        </w:tc>
      </w:tr>
      <w:tr w:rsidR="000F772D" w:rsidRPr="0058432B" w14:paraId="1C6814E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C14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F4DE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2696688.94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8EF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931253.05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5002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4C0D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70°50'27"</w:t>
            </w:r>
          </w:p>
        </w:tc>
      </w:tr>
      <w:tr w:rsidR="000F772D" w:rsidRPr="0058432B" w14:paraId="7314165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153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D2A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2696690.35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8AF4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931253.54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03C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388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77°57'56"</w:t>
            </w:r>
          </w:p>
        </w:tc>
      </w:tr>
      <w:tr w:rsidR="000F772D" w:rsidRPr="0058432B" w14:paraId="63F427B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B073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890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96A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931253.7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1DE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E89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162°04'42"</w:t>
            </w:r>
          </w:p>
        </w:tc>
      </w:tr>
      <w:tr w:rsidR="000F772D" w:rsidRPr="0058432B" w14:paraId="148F7BD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3CA0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693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2696697.43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6A6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931234.14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ED6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39A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253°08'12"</w:t>
            </w:r>
          </w:p>
        </w:tc>
      </w:tr>
      <w:tr w:rsidR="000F772D" w:rsidRPr="0058432B" w14:paraId="177B70A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A05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6DD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2696696.21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C67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931233.77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C84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FC8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163°54'49"</w:t>
            </w:r>
          </w:p>
        </w:tc>
      </w:tr>
      <w:tr w:rsidR="000F772D" w:rsidRPr="0058432B" w14:paraId="6D553B6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5CD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5C3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2696696.62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F8D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931232.33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9D6F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82FF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74°35'37"</w:t>
            </w:r>
          </w:p>
        </w:tc>
      </w:tr>
      <w:tr w:rsidR="000F772D" w:rsidRPr="0058432B" w14:paraId="0856286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5818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6725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2696697.89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D8F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931232.69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92F4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7B5C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162°31'35"</w:t>
            </w:r>
          </w:p>
        </w:tc>
      </w:tr>
      <w:tr w:rsidR="000F772D" w:rsidRPr="0058432B" w14:paraId="2E856AB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7DFD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3035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D7F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931215.65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1749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36.16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2BC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252°34'59"</w:t>
            </w:r>
          </w:p>
        </w:tc>
      </w:tr>
      <w:tr w:rsidR="000F772D" w:rsidRPr="0058432B" w14:paraId="1952CE09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0C5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ЗУ15</w:t>
            </w:r>
          </w:p>
        </w:tc>
      </w:tr>
      <w:tr w:rsidR="000F772D" w:rsidRPr="0058432B" w14:paraId="35E2405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6F3F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AD5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2696645.25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BAB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931116.21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1EFF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C47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342°56'49"</w:t>
            </w:r>
          </w:p>
        </w:tc>
      </w:tr>
      <w:tr w:rsidR="000F772D" w:rsidRPr="0058432B" w14:paraId="75FA644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0BF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9C07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2696642.76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AF3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931124.33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3688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1E9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341°40'09"</w:t>
            </w:r>
          </w:p>
        </w:tc>
      </w:tr>
      <w:tr w:rsidR="000F772D" w:rsidRPr="0058432B" w14:paraId="344F826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5323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18C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2696639.27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B679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931134.86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9E5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070A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343°19'48"</w:t>
            </w:r>
          </w:p>
        </w:tc>
      </w:tr>
      <w:tr w:rsidR="000F772D" w:rsidRPr="0058432B" w14:paraId="4219B78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97B6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1340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2696636.89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ECA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931142.83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41F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DB5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72°08'06"</w:t>
            </w:r>
          </w:p>
        </w:tc>
      </w:tr>
      <w:tr w:rsidR="000F772D" w:rsidRPr="0058432B" w14:paraId="668E33F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99D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4F19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2696651.35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62D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931147.49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125D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6022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72°48'08"</w:t>
            </w:r>
          </w:p>
        </w:tc>
      </w:tr>
      <w:tr w:rsidR="000F772D" w:rsidRPr="0058432B" w14:paraId="0A5E311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613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7D2A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2696670.54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14F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931153.43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6DE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CBE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156°44'03"</w:t>
            </w:r>
          </w:p>
        </w:tc>
      </w:tr>
      <w:tr w:rsidR="000F772D" w:rsidRPr="0058432B" w14:paraId="4404C53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321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B9E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2696681.64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92D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931127.62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CCE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14D0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252°30'58"</w:t>
            </w:r>
          </w:p>
        </w:tc>
      </w:tr>
      <w:tr w:rsidR="000F772D" w:rsidRPr="0058432B" w14:paraId="73119F0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686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5674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2696672.37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CE2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931124.7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DAE2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FCAB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153°00'19"</w:t>
            </w:r>
          </w:p>
        </w:tc>
      </w:tr>
      <w:tr w:rsidR="000F772D" w:rsidRPr="0058432B" w14:paraId="7C5CAC3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D99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B594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2696672.89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D20C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931123.68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F7BA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F40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254°52'15"</w:t>
            </w:r>
          </w:p>
        </w:tc>
      </w:tr>
      <w:tr w:rsidR="000F772D" w:rsidRPr="0058432B" w14:paraId="2A18848D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8E8D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sz w:val="20"/>
                <w:szCs w:val="20"/>
              </w:rPr>
              <w:t>ЗУ16</w:t>
            </w:r>
          </w:p>
        </w:tc>
      </w:tr>
      <w:tr w:rsidR="000F772D" w:rsidRPr="0058432B" w14:paraId="2D41B8F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DAE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CD4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2696641.59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ACBD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205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9C8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345°50'48"</w:t>
            </w:r>
          </w:p>
        </w:tc>
      </w:tr>
      <w:tr w:rsidR="000F772D" w:rsidRPr="0058432B" w14:paraId="4DFDDE5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774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056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2696638.78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25E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931048.18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B39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601B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357°09'11"</w:t>
            </w:r>
          </w:p>
        </w:tc>
      </w:tr>
      <w:tr w:rsidR="000F772D" w:rsidRPr="0058432B" w14:paraId="788F249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B2C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3E9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2696638.31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F90A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931057.8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65E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1A9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356°57'01"</w:t>
            </w:r>
          </w:p>
        </w:tc>
      </w:tr>
      <w:tr w:rsidR="000F772D" w:rsidRPr="0058432B" w14:paraId="69978CC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99D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A611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2696637.24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A25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931077.77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C36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085B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2°23'46"</w:t>
            </w:r>
          </w:p>
        </w:tc>
      </w:tr>
      <w:tr w:rsidR="000F772D" w:rsidRPr="0058432B" w14:paraId="289E4C9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0CED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D7F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2696637.5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028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931083.88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F36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209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2°06'47"</w:t>
            </w:r>
          </w:p>
        </w:tc>
      </w:tr>
      <w:tr w:rsidR="000F772D" w:rsidRPr="0058432B" w14:paraId="7B8A5AC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341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036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2696637.64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7F34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931087.68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57E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5682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349°45'55"</w:t>
            </w:r>
          </w:p>
        </w:tc>
      </w:tr>
      <w:tr w:rsidR="000F772D" w:rsidRPr="0058432B" w14:paraId="52DBF06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EC6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BA9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2696635.94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CDA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931097.1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671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10A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78°42'56"</w:t>
            </w:r>
          </w:p>
        </w:tc>
      </w:tr>
      <w:tr w:rsidR="000F772D" w:rsidRPr="0058432B" w14:paraId="2A5F28B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2E9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EF1A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2696654.28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7B1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931100.76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549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6C48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171°20'54"</w:t>
            </w:r>
          </w:p>
        </w:tc>
      </w:tr>
      <w:tr w:rsidR="000F772D" w:rsidRPr="0058432B" w14:paraId="7ACD936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F57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27B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2696655.89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05A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931090.18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A86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0FE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171°24'06"</w:t>
            </w:r>
          </w:p>
        </w:tc>
      </w:tr>
      <w:tr w:rsidR="000F772D" w:rsidRPr="0058432B" w14:paraId="7A3876F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D630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3CB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2696656.53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25C5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931085.98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DDB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A081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158°40'16"</w:t>
            </w:r>
          </w:p>
        </w:tc>
      </w:tr>
      <w:tr w:rsidR="000F772D" w:rsidRPr="0058432B" w14:paraId="408095D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7BB9D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5B9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2696657.34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681D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931083.91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2AD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6A6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172°38'09"</w:t>
            </w:r>
          </w:p>
        </w:tc>
      </w:tr>
      <w:tr w:rsidR="000F772D" w:rsidRPr="0058432B" w14:paraId="5251665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1707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35E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2696657.96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520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931079.06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F38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237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166°50'57"</w:t>
            </w:r>
          </w:p>
        </w:tc>
      </w:tr>
      <w:tr w:rsidR="000F772D" w:rsidRPr="0058432B" w14:paraId="312CB03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57E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9D14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2696662.09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BF6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931061.41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6135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7FB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173°56'07"</w:t>
            </w:r>
          </w:p>
        </w:tc>
      </w:tr>
      <w:tr w:rsidR="000F772D" w:rsidRPr="0058432B" w14:paraId="6438F3B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3FE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1A52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2696663.06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855F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931052.25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94F3A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12303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170°40'01"</w:t>
            </w:r>
          </w:p>
        </w:tc>
      </w:tr>
      <w:tr w:rsidR="000F772D" w:rsidRPr="0058432B" w14:paraId="2505F95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AF1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005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2696663.96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2938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931046.78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6E2C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5670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175°13'41"</w:t>
            </w:r>
          </w:p>
        </w:tc>
      </w:tr>
      <w:tr w:rsidR="000F772D" w:rsidRPr="0058432B" w14:paraId="7376A8A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AE20E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2B6B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2696664.17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9D49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931044.3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C546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DA68" w14:textId="77777777" w:rsidR="000F772D" w:rsidRPr="0058432B" w:rsidRDefault="000F772D" w:rsidP="000F772D">
            <w:pPr>
              <w:ind w:firstLine="0"/>
              <w:jc w:val="center"/>
              <w:rPr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252°11'39"</w:t>
            </w:r>
          </w:p>
        </w:tc>
      </w:tr>
      <w:tr w:rsidR="000F772D" w:rsidRPr="0058432B" w14:paraId="41C7B770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56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ЗУ17</w:t>
            </w:r>
          </w:p>
        </w:tc>
      </w:tr>
      <w:tr w:rsidR="000F772D" w:rsidRPr="0058432B" w14:paraId="0767F26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0E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4F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2696614.47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EA6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931090.55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38F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CFF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179°51'18"</w:t>
            </w:r>
          </w:p>
        </w:tc>
      </w:tr>
      <w:tr w:rsidR="000F772D" w:rsidRPr="0058432B" w14:paraId="51FDD95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BC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30A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2696614.49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E68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8D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0E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202°39'20"</w:t>
            </w:r>
          </w:p>
        </w:tc>
      </w:tr>
      <w:tr w:rsidR="000F772D" w:rsidRPr="0058432B" w14:paraId="32DFF5E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83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807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2696605.24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E5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931061.88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3B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7B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165°07'55"</w:t>
            </w:r>
          </w:p>
        </w:tc>
      </w:tr>
      <w:tr w:rsidR="000F772D" w:rsidRPr="0058432B" w14:paraId="5DE3B4F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8E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DB7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2696605.86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D7A0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931059.55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F712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5B7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256°57'39"</w:t>
            </w:r>
          </w:p>
        </w:tc>
      </w:tr>
      <w:tr w:rsidR="000F772D" w:rsidRPr="0058432B" w14:paraId="6F9897B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5F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56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2696596.14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A4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931057.3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6F1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E68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253°02'55"</w:t>
            </w:r>
          </w:p>
        </w:tc>
      </w:tr>
      <w:tr w:rsidR="000F772D" w:rsidRPr="0058432B" w14:paraId="310990A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3D0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FA8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2696570.84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2BA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931049.59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471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C17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348°13'46"</w:t>
            </w:r>
          </w:p>
        </w:tc>
      </w:tr>
      <w:tr w:rsidR="000F772D" w:rsidRPr="0058432B" w14:paraId="357BFA9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E5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E4D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2696569.27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3B71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931057.15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B7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3C3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263°52'33"</w:t>
            </w:r>
          </w:p>
        </w:tc>
      </w:tr>
      <w:tr w:rsidR="000F772D" w:rsidRPr="0058432B" w14:paraId="6E1166E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99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358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2696550.34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FC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6B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F3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352°29'01"</w:t>
            </w:r>
          </w:p>
        </w:tc>
      </w:tr>
      <w:tr w:rsidR="000F772D" w:rsidRPr="0058432B" w14:paraId="7A70F55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DB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D20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2696548.17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868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931071.56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7B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68.97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6BA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74°00'48"</w:t>
            </w:r>
          </w:p>
        </w:tc>
      </w:tr>
      <w:tr w:rsidR="000F772D" w:rsidRPr="0058432B" w14:paraId="2D6CE6F0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14CD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ЗУ18</w:t>
            </w:r>
          </w:p>
        </w:tc>
      </w:tr>
      <w:tr w:rsidR="000F772D" w:rsidRPr="0058432B" w14:paraId="784E0AC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46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2C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2696564.87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96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931014.51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3B3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8E8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341°39'00"</w:t>
            </w:r>
          </w:p>
        </w:tc>
      </w:tr>
      <w:tr w:rsidR="000F772D" w:rsidRPr="0058432B" w14:paraId="1C72384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CC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E65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2696562.11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26F5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931022.84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519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D00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351°07'19"</w:t>
            </w:r>
          </w:p>
        </w:tc>
      </w:tr>
      <w:tr w:rsidR="000F772D" w:rsidRPr="0058432B" w14:paraId="01C7C78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90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56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2696561.9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E8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931024.16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A1A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EE79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42°25'31"</w:t>
            </w:r>
          </w:p>
        </w:tc>
      </w:tr>
      <w:tr w:rsidR="000F772D" w:rsidRPr="0058432B" w14:paraId="64C70E9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466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E04D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2696569.76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C87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931032.76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23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2230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3°40'31"</w:t>
            </w:r>
          </w:p>
        </w:tc>
      </w:tr>
      <w:tr w:rsidR="000F772D" w:rsidRPr="0058432B" w14:paraId="367C304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E6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799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2696570.84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40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931049.59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684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36.41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88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74°07'11"</w:t>
            </w:r>
          </w:p>
        </w:tc>
      </w:tr>
      <w:tr w:rsidR="000F772D" w:rsidRPr="0058432B" w14:paraId="06F05E1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DB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31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2696605.86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901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931059.55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0D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6B1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161°39'25"</w:t>
            </w:r>
          </w:p>
        </w:tc>
      </w:tr>
      <w:tr w:rsidR="000F772D" w:rsidRPr="0058432B" w14:paraId="0069BC4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76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D1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2696607.52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2F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931054.55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43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A7D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164°41'53"</w:t>
            </w:r>
          </w:p>
        </w:tc>
      </w:tr>
      <w:tr w:rsidR="000F772D" w:rsidRPr="0058432B" w14:paraId="46E6816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82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CD7D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2696614.4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38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931029.4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43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A9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253°36'56"</w:t>
            </w:r>
          </w:p>
        </w:tc>
      </w:tr>
      <w:tr w:rsidR="000F772D" w:rsidRPr="0058432B" w14:paraId="60B73AF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CDC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E2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2696599.84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343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F10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35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253°19'11"</w:t>
            </w:r>
          </w:p>
        </w:tc>
      </w:tr>
      <w:tr w:rsidR="000F772D" w:rsidRPr="0058432B" w14:paraId="529ADC8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9D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78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2696598.4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F8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931024.69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E1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98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253°45'28"</w:t>
            </w:r>
          </w:p>
        </w:tc>
      </w:tr>
      <w:tr w:rsidR="000F772D" w:rsidRPr="0058432B" w14:paraId="749DC50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BDC8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D4B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2696586.11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B75D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512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C3B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247°39'08"</w:t>
            </w:r>
          </w:p>
        </w:tc>
      </w:tr>
      <w:tr w:rsidR="000F772D" w:rsidRPr="0058432B" w14:paraId="1906795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C31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8B3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2696584.19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4D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931020.32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C28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621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253°45'08"</w:t>
            </w:r>
          </w:p>
        </w:tc>
      </w:tr>
      <w:tr w:rsidR="000F772D" w:rsidRPr="0058432B" w14:paraId="6401956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5F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75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2696573.07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582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931017.08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F46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4EC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252°35'39"</w:t>
            </w:r>
          </w:p>
        </w:tc>
      </w:tr>
      <w:tr w:rsidR="000F772D" w:rsidRPr="0058432B" w14:paraId="6E252178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CE2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ЗУ19</w:t>
            </w:r>
          </w:p>
        </w:tc>
      </w:tr>
      <w:tr w:rsidR="000F772D" w:rsidRPr="0058432B" w14:paraId="707FD53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1DA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70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2696746.95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71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931047.71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AF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41A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86°32'12"</w:t>
            </w:r>
          </w:p>
        </w:tc>
      </w:tr>
      <w:tr w:rsidR="000F772D" w:rsidRPr="0058432B" w14:paraId="06215F3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98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0B8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2696775.21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97C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931049.42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6CF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08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160°03'34"</w:t>
            </w:r>
          </w:p>
        </w:tc>
      </w:tr>
      <w:tr w:rsidR="000F772D" w:rsidRPr="0058432B" w14:paraId="1BB7FF0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F4D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F882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2696779.98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998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931036.27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9F4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8B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222°35'05"</w:t>
            </w:r>
          </w:p>
        </w:tc>
      </w:tr>
      <w:tr w:rsidR="000F772D" w:rsidRPr="0058432B" w14:paraId="26EDC24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32C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81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2696770.81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FF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931026.3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B4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54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158°41'38"</w:t>
            </w:r>
          </w:p>
        </w:tc>
      </w:tr>
      <w:tr w:rsidR="000F772D" w:rsidRPr="0058432B" w14:paraId="4506F92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57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50DD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2696779.66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73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931003.63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F58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57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245°09'12"</w:t>
            </w:r>
          </w:p>
        </w:tc>
      </w:tr>
      <w:tr w:rsidR="000F772D" w:rsidRPr="0058432B" w14:paraId="2F67B6A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05C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C6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2696763.52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14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930996.15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9B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A03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330°03'14"</w:t>
            </w:r>
          </w:p>
        </w:tc>
      </w:tr>
      <w:tr w:rsidR="000F772D" w:rsidRPr="0058432B" w14:paraId="5B7B235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E31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282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2696751.94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AF6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931016.26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19E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C7B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342°43'46"</w:t>
            </w:r>
          </w:p>
        </w:tc>
      </w:tr>
      <w:tr w:rsidR="000F772D" w:rsidRPr="0058432B" w14:paraId="4F46B9D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79E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C929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2696748.57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A8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9F9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754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353°11'21"</w:t>
            </w:r>
          </w:p>
        </w:tc>
      </w:tr>
      <w:tr w:rsidR="000F772D" w:rsidRPr="0058432B" w14:paraId="5FEDDDB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451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CC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2696747.52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F80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931035.88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5E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3BE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357°14'36"</w:t>
            </w:r>
          </w:p>
        </w:tc>
      </w:tr>
      <w:tr w:rsidR="000F772D" w:rsidRPr="0058432B" w14:paraId="2071E86D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A1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ЗУ20</w:t>
            </w:r>
          </w:p>
        </w:tc>
      </w:tr>
      <w:tr w:rsidR="000F772D" w:rsidRPr="0058432B" w14:paraId="1F2C60C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64D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F5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2696704.26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76E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931029.78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75E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1D7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75°42'53"</w:t>
            </w:r>
          </w:p>
        </w:tc>
      </w:tr>
      <w:tr w:rsidR="000F772D" w:rsidRPr="0058432B" w14:paraId="36F085A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DC1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CDC0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2696725.71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06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D0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0B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153°26'40"</w:t>
            </w:r>
          </w:p>
        </w:tc>
      </w:tr>
      <w:tr w:rsidR="000F772D" w:rsidRPr="0058432B" w14:paraId="4F2127C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3C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E7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2696732.22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C601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931022.22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30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604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162°04'58"</w:t>
            </w:r>
          </w:p>
        </w:tc>
      </w:tr>
      <w:tr w:rsidR="000F772D" w:rsidRPr="0058432B" w14:paraId="7BCDD02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54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4C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2696740.81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BF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930995.63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821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690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172°24'24"</w:t>
            </w:r>
          </w:p>
        </w:tc>
      </w:tr>
      <w:tr w:rsidR="000F772D" w:rsidRPr="0058432B" w14:paraId="6A95A6B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6ECA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0B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2696741.56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B8F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3E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D28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248°29'41"</w:t>
            </w:r>
          </w:p>
        </w:tc>
      </w:tr>
      <w:tr w:rsidR="000F772D" w:rsidRPr="0058432B" w14:paraId="3C53C49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53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B2F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2696712.32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93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930978.48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D25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1B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348°43'35"</w:t>
            </w:r>
          </w:p>
        </w:tc>
      </w:tr>
      <w:tr w:rsidR="000F772D" w:rsidRPr="0058432B" w14:paraId="5C80F48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9BF1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38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2696709.26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B6C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930993.83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31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33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11°34'27"</w:t>
            </w:r>
          </w:p>
        </w:tc>
      </w:tr>
      <w:tr w:rsidR="000F772D" w:rsidRPr="0058432B" w14:paraId="5238460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F0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A1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2696709.56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728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930995.32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EAA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F1F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14°33'58"</w:t>
            </w:r>
          </w:p>
        </w:tc>
      </w:tr>
      <w:tr w:rsidR="000F772D" w:rsidRPr="0058432B" w14:paraId="281794E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99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48D4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2696710.7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02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930999.71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2D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572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351°55'48"</w:t>
            </w:r>
          </w:p>
        </w:tc>
      </w:tr>
      <w:tr w:rsidR="000F772D" w:rsidRPr="0058432B" w14:paraId="24A5F1F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875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301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2696708.76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88A7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931013.38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F1B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92B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344°38'45"</w:t>
            </w:r>
          </w:p>
        </w:tc>
      </w:tr>
      <w:tr w:rsidR="000F772D" w:rsidRPr="0058432B" w14:paraId="56655D6A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F748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ЗУ21</w:t>
            </w:r>
          </w:p>
        </w:tc>
      </w:tr>
      <w:tr w:rsidR="000F772D" w:rsidRPr="0058432B" w14:paraId="1705B1E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A2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869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2696623.16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46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930937.26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8D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D15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341°38'15"</w:t>
            </w:r>
          </w:p>
        </w:tc>
      </w:tr>
      <w:tr w:rsidR="000F772D" w:rsidRPr="0058432B" w14:paraId="47DC85F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1A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04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2696612.35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CE8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930969.82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1CA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40FB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73°20'24"</w:t>
            </w:r>
          </w:p>
        </w:tc>
      </w:tr>
      <w:tr w:rsidR="000F772D" w:rsidRPr="0058432B" w14:paraId="5CD2A72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8F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3B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2696622.05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3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930972.72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025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67F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103°02'01"</w:t>
            </w:r>
          </w:p>
        </w:tc>
      </w:tr>
      <w:tr w:rsidR="000F772D" w:rsidRPr="0058432B" w14:paraId="705813F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4C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64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2696633.5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28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930970.07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7E9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12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76°20'00"</w:t>
            </w:r>
          </w:p>
        </w:tc>
      </w:tr>
      <w:tr w:rsidR="000F772D" w:rsidRPr="0058432B" w14:paraId="23D7441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C44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067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2696660.81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E5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930976.71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B2B6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CE48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165°11'56"</w:t>
            </w:r>
          </w:p>
        </w:tc>
      </w:tr>
      <w:tr w:rsidR="000F772D" w:rsidRPr="0058432B" w14:paraId="6F4BD2A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F42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FAAC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2696668.7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6A2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930946.86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60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CE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253°46'46"</w:t>
            </w:r>
          </w:p>
        </w:tc>
      </w:tr>
      <w:tr w:rsidR="000F772D" w:rsidRPr="0058432B" w14:paraId="3C3C88F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A40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FD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2696654.15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B1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930942.63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32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31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253°25'59"</w:t>
            </w:r>
          </w:p>
        </w:tc>
      </w:tr>
      <w:tr w:rsidR="000F772D" w:rsidRPr="0058432B" w14:paraId="16C5D2A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8C7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C09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2696647.06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043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930940.52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07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5B3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250°33'30"</w:t>
            </w:r>
          </w:p>
        </w:tc>
      </w:tr>
      <w:tr w:rsidR="000F772D" w:rsidRPr="0058432B" w14:paraId="30F9D1D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9C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869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2696638.98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4DE6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930937.67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5C4F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97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337°23'49"</w:t>
            </w:r>
          </w:p>
        </w:tc>
      </w:tr>
      <w:tr w:rsidR="000F772D" w:rsidRPr="0058432B" w14:paraId="61A3548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FA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89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2696637.24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4E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930941.85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9E1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60E6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252°57'24"</w:t>
            </w:r>
          </w:p>
        </w:tc>
      </w:tr>
      <w:tr w:rsidR="000F772D" w:rsidRPr="0058432B" w14:paraId="46DF9F9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2B2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EB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2696625.59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DA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930938.28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53D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C3D7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247°15'17"</w:t>
            </w:r>
          </w:p>
        </w:tc>
      </w:tr>
      <w:tr w:rsidR="000F772D" w:rsidRPr="0058432B" w14:paraId="2E36FFD8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C3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ЗУ22</w:t>
            </w:r>
          </w:p>
        </w:tc>
      </w:tr>
      <w:tr w:rsidR="000F772D" w:rsidRPr="0058432B" w14:paraId="411C475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CF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4B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2696502.79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318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930954.95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9D5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43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74°53'32"</w:t>
            </w:r>
          </w:p>
        </w:tc>
      </w:tr>
      <w:tr w:rsidR="000F772D" w:rsidRPr="0058432B" w14:paraId="03B12A8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A8B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5DF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2696521.87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E7D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930960.1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E9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41.86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62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165°42'09"</w:t>
            </w:r>
          </w:p>
        </w:tc>
      </w:tr>
      <w:tr w:rsidR="000F772D" w:rsidRPr="0058432B" w14:paraId="690F57A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F9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55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2696532.2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B9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930919.54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74D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959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254°59'57"</w:t>
            </w:r>
          </w:p>
        </w:tc>
      </w:tr>
      <w:tr w:rsidR="000F772D" w:rsidRPr="0058432B" w14:paraId="1320934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C2D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980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2696513.43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47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930914.51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776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59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345°17'23"</w:t>
            </w:r>
          </w:p>
        </w:tc>
      </w:tr>
      <w:tr w:rsidR="000F772D" w:rsidRPr="0058432B" w14:paraId="3EC1992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F4AF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C7B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2696503.98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B0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930950.48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37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7570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344°59'23"</w:t>
            </w:r>
          </w:p>
        </w:tc>
      </w:tr>
      <w:tr w:rsidR="000F772D" w:rsidRPr="0058432B" w14:paraId="39CBA1A8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4F0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ЗУ23</w:t>
            </w:r>
          </w:p>
        </w:tc>
      </w:tr>
      <w:tr w:rsidR="000F772D" w:rsidRPr="0058432B" w14:paraId="5E4F6D7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6E2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F392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2696362.45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C5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931041.99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2C3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97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76°52'29"</w:t>
            </w:r>
          </w:p>
        </w:tc>
      </w:tr>
      <w:tr w:rsidR="000F772D" w:rsidRPr="0058432B" w14:paraId="2541A73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BC6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C3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2696362.66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CD3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931042.04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3E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43.79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FE78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76°43'48"</w:t>
            </w:r>
          </w:p>
        </w:tc>
      </w:tr>
      <w:tr w:rsidR="000F772D" w:rsidRPr="0058432B" w14:paraId="32B2AE9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CB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AFAA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2696405.29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2B2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931052.1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E6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A2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81°00'58"</w:t>
            </w:r>
          </w:p>
        </w:tc>
      </w:tr>
      <w:tr w:rsidR="000F772D" w:rsidRPr="0058432B" w14:paraId="44E2A39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D0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76B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2696412.75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8F9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931053.28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076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5EE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174°57'49"</w:t>
            </w:r>
          </w:p>
        </w:tc>
      </w:tr>
      <w:tr w:rsidR="000F772D" w:rsidRPr="0058432B" w14:paraId="1CF4898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AC0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0EF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2696415.7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116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931019.86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C0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3A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258°12'40"</w:t>
            </w:r>
          </w:p>
        </w:tc>
      </w:tr>
      <w:tr w:rsidR="000F772D" w:rsidRPr="0058432B" w14:paraId="4CAD604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BE7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3E7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2696383.73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1F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931013.19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9C7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8096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312°07'21"</w:t>
            </w:r>
          </w:p>
        </w:tc>
      </w:tr>
      <w:tr w:rsidR="000F772D" w:rsidRPr="0058432B" w14:paraId="4146F0C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5B2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DF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2696363.06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A0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931031.88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C4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7E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346°10'12"</w:t>
            </w:r>
          </w:p>
        </w:tc>
      </w:tr>
      <w:tr w:rsidR="000F772D" w:rsidRPr="0058432B" w14:paraId="644BE13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38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70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2696361.27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74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931039.15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9C9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F9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22°33'07"</w:t>
            </w:r>
          </w:p>
        </w:tc>
      </w:tr>
      <w:tr w:rsidR="000F772D" w:rsidRPr="0058432B" w14:paraId="10B1C673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D59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ЗУ24</w:t>
            </w:r>
          </w:p>
        </w:tc>
      </w:tr>
      <w:tr w:rsidR="000F772D" w:rsidRPr="0058432B" w14:paraId="364D2A6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D8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F61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2696302.49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21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930985.67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08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39.72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C2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346°13'09"</w:t>
            </w:r>
          </w:p>
        </w:tc>
      </w:tr>
      <w:tr w:rsidR="000F772D" w:rsidRPr="0058432B" w14:paraId="1D14DD1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1B9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E4B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2696293.02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FA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931024.25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65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CC6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70°57'45"</w:t>
            </w:r>
          </w:p>
        </w:tc>
      </w:tr>
      <w:tr w:rsidR="000F772D" w:rsidRPr="0058432B" w14:paraId="5F57AB0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3B0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888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2696295.11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7E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931024.97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33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EBD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346°27'58"</w:t>
            </w:r>
          </w:p>
        </w:tc>
      </w:tr>
      <w:tr w:rsidR="000F772D" w:rsidRPr="0058432B" w14:paraId="28B3276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815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776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2696294.55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4D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931027.3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E1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40.71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1C9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80°28'56"</w:t>
            </w:r>
          </w:p>
        </w:tc>
      </w:tr>
      <w:tr w:rsidR="000F772D" w:rsidRPr="0058432B" w14:paraId="6A01639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525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B43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2696334.7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C2E4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904F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0F6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95°46'10"</w:t>
            </w:r>
          </w:p>
        </w:tc>
      </w:tr>
      <w:tr w:rsidR="000F772D" w:rsidRPr="0058432B" w14:paraId="6739F47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24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30E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2696340.24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F2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931033.47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E29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0B2D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127°57'46"</w:t>
            </w:r>
          </w:p>
        </w:tc>
      </w:tr>
      <w:tr w:rsidR="000F772D" w:rsidRPr="0058432B" w14:paraId="2905D73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63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A97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2696344.75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303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931029.95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F717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BB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168°03'41"</w:t>
            </w:r>
          </w:p>
        </w:tc>
      </w:tr>
      <w:tr w:rsidR="000F772D" w:rsidRPr="0058432B" w14:paraId="239FD66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E002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4B6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2696351.49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DDFA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930998.11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80B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50.56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74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255°45'07"</w:t>
            </w:r>
          </w:p>
        </w:tc>
      </w:tr>
      <w:tr w:rsidR="000F772D" w:rsidRPr="0058432B" w14:paraId="6DA1AE2F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1F06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ЗУ25</w:t>
            </w:r>
          </w:p>
        </w:tc>
      </w:tr>
      <w:tr w:rsidR="000F772D" w:rsidRPr="0058432B" w14:paraId="2B6E6F8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56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2E6F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2696291.64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BDD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930852.69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C3B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F87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249°41'03"</w:t>
            </w:r>
          </w:p>
        </w:tc>
      </w:tr>
      <w:tr w:rsidR="000F772D" w:rsidRPr="0058432B" w14:paraId="2110649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A66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03B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2696260.6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42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930841.2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736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29.26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635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334°08'46"</w:t>
            </w:r>
          </w:p>
        </w:tc>
      </w:tr>
      <w:tr w:rsidR="000F772D" w:rsidRPr="0058432B" w14:paraId="70AD51E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019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992C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2696247.83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B7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930867.54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F40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83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72°51'41"</w:t>
            </w:r>
          </w:p>
        </w:tc>
      </w:tr>
      <w:tr w:rsidR="000F772D" w:rsidRPr="0058432B" w14:paraId="33F2910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D42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39C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2696249.26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F07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930867.98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C0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3C7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67°45'34"</w:t>
            </w:r>
          </w:p>
        </w:tc>
      </w:tr>
      <w:tr w:rsidR="000F772D" w:rsidRPr="0058432B" w14:paraId="74C5BA3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936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0E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2696255.57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303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930870.56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11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25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336°43'47"</w:t>
            </w:r>
          </w:p>
        </w:tc>
      </w:tr>
      <w:tr w:rsidR="000F772D" w:rsidRPr="0058432B" w14:paraId="320D8F7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B3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E3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2696254.97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5084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930871.96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D6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000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62°29'55"</w:t>
            </w:r>
          </w:p>
        </w:tc>
      </w:tr>
      <w:tr w:rsidR="000F772D" w:rsidRPr="0058432B" w14:paraId="6023BB0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5A5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0F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2696257.95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589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930873.51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EB1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388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334°45'58"</w:t>
            </w:r>
          </w:p>
        </w:tc>
      </w:tr>
      <w:tr w:rsidR="000F772D" w:rsidRPr="0058432B" w14:paraId="6ED83B8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9DEC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EB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2696257.72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A2A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2EB3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46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64°05'01"</w:t>
            </w:r>
          </w:p>
        </w:tc>
      </w:tr>
      <w:tr w:rsidR="000F772D" w:rsidRPr="0058432B" w14:paraId="1F57EFC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AC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3AC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2696264.16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D35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930877.13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2A1B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F8F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63°34'48"</w:t>
            </w:r>
          </w:p>
        </w:tc>
      </w:tr>
      <w:tr w:rsidR="000F772D" w:rsidRPr="0058432B" w14:paraId="12AD07D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37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E8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2696278.01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72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930884.01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15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5A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148°55'20"</w:t>
            </w:r>
          </w:p>
        </w:tc>
      </w:tr>
      <w:tr w:rsidR="000F772D" w:rsidRPr="0058432B" w14:paraId="72CF7F4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23F1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A03A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2696279.42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27E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930881.67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CE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DAC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157°45'00"</w:t>
            </w:r>
          </w:p>
        </w:tc>
      </w:tr>
      <w:tr w:rsidR="000F772D" w:rsidRPr="0058432B" w14:paraId="7EF5FCF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7A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C5A9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2696283.55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CE7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930871.57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AD7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CC9C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155°46'16"</w:t>
            </w:r>
          </w:p>
        </w:tc>
      </w:tr>
      <w:tr w:rsidR="000F772D" w:rsidRPr="0058432B" w14:paraId="6BB03F9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342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541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2696287.79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0E3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930862.15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CEA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07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157°52'05"</w:t>
            </w:r>
          </w:p>
        </w:tc>
      </w:tr>
      <w:tr w:rsidR="000F772D" w:rsidRPr="0058432B" w14:paraId="0C3BC6AC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4F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ЗУ26</w:t>
            </w:r>
          </w:p>
        </w:tc>
      </w:tr>
      <w:tr w:rsidR="000F772D" w:rsidRPr="0058432B" w14:paraId="3385AEA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16CF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B1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2696222.23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81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930837.53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A50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F0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258°19'56"</w:t>
            </w:r>
          </w:p>
        </w:tc>
      </w:tr>
      <w:tr w:rsidR="000F772D" w:rsidRPr="0058432B" w14:paraId="2811506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30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3235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2696197.72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9AB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930832.47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58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A2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348°24'46"</w:t>
            </w:r>
          </w:p>
        </w:tc>
      </w:tr>
      <w:tr w:rsidR="000F772D" w:rsidRPr="0058432B" w14:paraId="516B63F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75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54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2696193.69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6CB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930852.14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40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D0D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78°32'43"</w:t>
            </w:r>
          </w:p>
        </w:tc>
      </w:tr>
      <w:tr w:rsidR="000F772D" w:rsidRPr="0058432B" w14:paraId="2C0F5BF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597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11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2696218.17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07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930857.1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3A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19.99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308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168°17'09"</w:t>
            </w:r>
          </w:p>
        </w:tc>
      </w:tr>
      <w:tr w:rsidR="000F772D" w:rsidRPr="0058432B" w14:paraId="0BB19960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D0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ЗУ27</w:t>
            </w:r>
          </w:p>
        </w:tc>
      </w:tr>
      <w:tr w:rsidR="000F772D" w:rsidRPr="0058432B" w14:paraId="70CD470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C05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49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2696656.12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59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931090.97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D9D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D8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349°23'46"</w:t>
            </w:r>
          </w:p>
        </w:tc>
      </w:tr>
      <w:tr w:rsidR="000F772D" w:rsidRPr="0058432B" w14:paraId="38682AB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A5F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FB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2696654.28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0D21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931100.76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A8A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A7C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353°09'14"</w:t>
            </w:r>
          </w:p>
        </w:tc>
      </w:tr>
      <w:tr w:rsidR="000F772D" w:rsidRPr="0058432B" w14:paraId="3E4ABEA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C17C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2BC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2696654.09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3BE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931102.34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8E9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A75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73°35'29"</w:t>
            </w:r>
          </w:p>
        </w:tc>
      </w:tr>
      <w:tr w:rsidR="000F772D" w:rsidRPr="0058432B" w14:paraId="63FCBA8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FCA1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45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2696671.45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59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931107.45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0A7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48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117°54'19"</w:t>
            </w:r>
          </w:p>
        </w:tc>
      </w:tr>
      <w:tr w:rsidR="000F772D" w:rsidRPr="0058432B" w14:paraId="5D2A080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E0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AD3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2696677.19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C78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931104.41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75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F3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163°08'13"</w:t>
            </w:r>
          </w:p>
        </w:tc>
      </w:tr>
      <w:tr w:rsidR="000F772D" w:rsidRPr="0058432B" w14:paraId="4B3E561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0A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0291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2696679.32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87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931097.39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81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2CA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254°33'18"</w:t>
            </w:r>
          </w:p>
        </w:tc>
      </w:tr>
      <w:tr w:rsidR="000F772D" w:rsidRPr="0058432B" w14:paraId="396AFE4D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3C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ЗУ28</w:t>
            </w:r>
          </w:p>
        </w:tc>
      </w:tr>
      <w:tr w:rsidR="000F772D" w:rsidRPr="0058432B" w14:paraId="452A3CA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982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00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2696641.59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D2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1C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16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254°07'45"</w:t>
            </w:r>
          </w:p>
        </w:tc>
      </w:tr>
      <w:tr w:rsidR="000F772D" w:rsidRPr="0058432B" w14:paraId="5B56024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79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E1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2696634.41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37F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4D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3B0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254°52'44"</w:t>
            </w:r>
          </w:p>
        </w:tc>
      </w:tr>
      <w:tr w:rsidR="000F772D" w:rsidRPr="0058432B" w14:paraId="7FA6938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291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38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2696632.97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05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931034.62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575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9217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254°20'06"</w:t>
            </w:r>
          </w:p>
        </w:tc>
      </w:tr>
      <w:tr w:rsidR="000F772D" w:rsidRPr="0058432B" w14:paraId="282CEA7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50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3A95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2696615.56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4A2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931029.74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E2C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1B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253°42'09"</w:t>
            </w:r>
          </w:p>
        </w:tc>
      </w:tr>
      <w:tr w:rsidR="000F772D" w:rsidRPr="0058432B" w14:paraId="5BDEC34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AB4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C1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2696614.4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FEE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931029.4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DD5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29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344°41'53"</w:t>
            </w:r>
          </w:p>
        </w:tc>
      </w:tr>
      <w:tr w:rsidR="000F772D" w:rsidRPr="0058432B" w14:paraId="03D5D31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36B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EB0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2696607.52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78F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931054.55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72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A8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342°44'52"</w:t>
            </w:r>
          </w:p>
        </w:tc>
      </w:tr>
      <w:tr w:rsidR="000F772D" w:rsidRPr="0058432B" w14:paraId="751E22A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0ED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471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2696605.24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30AC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931061.88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A66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967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74°56'25"</w:t>
            </w:r>
          </w:p>
        </w:tc>
      </w:tr>
      <w:tr w:rsidR="000F772D" w:rsidRPr="0058432B" w14:paraId="347589F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CB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1F6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2696637.62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D98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931070.59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2C5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DB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177°01'46"</w:t>
            </w:r>
          </w:p>
        </w:tc>
      </w:tr>
      <w:tr w:rsidR="000F772D" w:rsidRPr="0058432B" w14:paraId="6B245EE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BC0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BA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2696638.78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39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931048.18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A78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F239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165°50'48"</w:t>
            </w:r>
          </w:p>
        </w:tc>
      </w:tr>
      <w:tr w:rsidR="000F772D" w:rsidRPr="0058432B" w14:paraId="3DCD6D46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572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ЗУ29</w:t>
            </w:r>
          </w:p>
        </w:tc>
      </w:tr>
      <w:tr w:rsidR="000F772D" w:rsidRPr="0058432B" w14:paraId="15F1232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D9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3FC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2696635.94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391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931097.1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937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289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253°03'04"</w:t>
            </w:r>
          </w:p>
        </w:tc>
      </w:tr>
      <w:tr w:rsidR="000F772D" w:rsidRPr="0058432B" w14:paraId="10D92AA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E0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2F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2696614.47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700E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931090.55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966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61C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179°51'18"</w:t>
            </w:r>
          </w:p>
        </w:tc>
      </w:tr>
      <w:tr w:rsidR="000F772D" w:rsidRPr="0058432B" w14:paraId="7C92740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64D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86B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2696614.49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252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759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9B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202°39'20"</w:t>
            </w:r>
          </w:p>
        </w:tc>
      </w:tr>
      <w:tr w:rsidR="000F772D" w:rsidRPr="0058432B" w14:paraId="01B20F2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68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A60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2696605.24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FE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931061.88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CE6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B58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74°56'25"</w:t>
            </w:r>
          </w:p>
        </w:tc>
      </w:tr>
      <w:tr w:rsidR="000F772D" w:rsidRPr="0058432B" w14:paraId="50D42F9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2D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59C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2696637.62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6A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931070.59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10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D98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356°58'31"</w:t>
            </w:r>
          </w:p>
        </w:tc>
      </w:tr>
      <w:tr w:rsidR="000F772D" w:rsidRPr="0058432B" w14:paraId="236181F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CE7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B01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2696637.24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9E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931077.77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4A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79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2°17'15"</w:t>
            </w:r>
          </w:p>
        </w:tc>
      </w:tr>
      <w:tr w:rsidR="000F772D" w:rsidRPr="0058432B" w14:paraId="50CBBB8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A3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86D0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2696637.64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C5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931087.68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BF0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B6B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349°45'55"</w:t>
            </w:r>
          </w:p>
        </w:tc>
      </w:tr>
      <w:tr w:rsidR="000F772D" w:rsidRPr="0058432B" w14:paraId="214E67E4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549D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ЗУ30</w:t>
            </w:r>
          </w:p>
        </w:tc>
      </w:tr>
      <w:tr w:rsidR="000F772D" w:rsidRPr="0058432B" w14:paraId="1BF704E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464C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F7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2696271.53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47E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930771.26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94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49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77°04'00"</w:t>
            </w:r>
          </w:p>
        </w:tc>
      </w:tr>
      <w:tr w:rsidR="000F772D" w:rsidRPr="0058432B" w14:paraId="43D0F94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098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299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2696342.01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1E5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930787.44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372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261.09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68F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76°04'11"</w:t>
            </w:r>
          </w:p>
        </w:tc>
      </w:tr>
      <w:tr w:rsidR="000F772D" w:rsidRPr="0058432B" w14:paraId="381E400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734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5E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2696595.42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79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930850.29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4F0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A63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90°</w:t>
            </w:r>
          </w:p>
        </w:tc>
      </w:tr>
      <w:tr w:rsidR="000F772D" w:rsidRPr="0058432B" w14:paraId="26798B3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537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C16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2696595.43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0B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930850.29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25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86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116°25'44"</w:t>
            </w:r>
          </w:p>
        </w:tc>
      </w:tr>
      <w:tr w:rsidR="000F772D" w:rsidRPr="0058432B" w14:paraId="2A6A588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F87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E3F7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2696605.23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F9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930845.42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C75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1F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253°55'02"</w:t>
            </w:r>
          </w:p>
        </w:tc>
      </w:tr>
      <w:tr w:rsidR="000F772D" w:rsidRPr="0058432B" w14:paraId="6C2DBA1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26C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817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2696568.94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71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930834.96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68A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83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258°47'26"</w:t>
            </w:r>
          </w:p>
        </w:tc>
      </w:tr>
      <w:tr w:rsidR="000F772D" w:rsidRPr="0058432B" w14:paraId="4B4E489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95E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2B8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2696531.39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0E5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930827.52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C21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60.49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41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253°12'33"</w:t>
            </w:r>
          </w:p>
        </w:tc>
      </w:tr>
      <w:tr w:rsidR="000F772D" w:rsidRPr="0058432B" w14:paraId="531CD2B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29D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8C8F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2696473.48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182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930810.04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22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113.63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C1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258°23'48"</w:t>
            </w:r>
          </w:p>
        </w:tc>
      </w:tr>
      <w:tr w:rsidR="000F772D" w:rsidRPr="0058432B" w14:paraId="62C33FB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4A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DE3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2696362.17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C8CB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930787.19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610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69.05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693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258°28'40"</w:t>
            </w:r>
          </w:p>
        </w:tc>
      </w:tr>
      <w:tr w:rsidR="000F772D" w:rsidRPr="0058432B" w14:paraId="3AF704F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311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39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2696294.51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87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930773.4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A3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2F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264°40'38"</w:t>
            </w:r>
          </w:p>
        </w:tc>
      </w:tr>
      <w:tr w:rsidR="000F772D" w:rsidRPr="0058432B" w14:paraId="363A1645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77F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ЗУ31</w:t>
            </w:r>
          </w:p>
        </w:tc>
      </w:tr>
      <w:tr w:rsidR="000F772D" w:rsidRPr="0058432B" w14:paraId="3F04765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29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150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2696605.23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B4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930845.42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77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0E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296°25'44"</w:t>
            </w:r>
          </w:p>
        </w:tc>
      </w:tr>
      <w:tr w:rsidR="000F772D" w:rsidRPr="0058432B" w14:paraId="59B196A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C921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55D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2696595.43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22E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930850.29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12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115.31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698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72°25'49"</w:t>
            </w:r>
          </w:p>
        </w:tc>
      </w:tr>
      <w:tr w:rsidR="000F772D" w:rsidRPr="0058432B" w14:paraId="6698E42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2A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121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2696705.36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20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930885.1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24D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CB7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247°19'04"</w:t>
            </w:r>
          </w:p>
        </w:tc>
      </w:tr>
      <w:tr w:rsidR="000F772D" w:rsidRPr="0058432B" w14:paraId="415D8BB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88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C24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2696677.04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3AC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930873.27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9B1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0EC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236°02'25"</w:t>
            </w:r>
          </w:p>
        </w:tc>
      </w:tr>
      <w:tr w:rsidR="000F772D" w:rsidRPr="0058432B" w14:paraId="34EDEB8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6135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005D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2696658.52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C9C7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930860.8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A49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55.47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2B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253°54'37"</w:t>
            </w:r>
          </w:p>
        </w:tc>
      </w:tr>
      <w:tr w:rsidR="000F772D" w:rsidRPr="0058432B" w14:paraId="63CBD815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4E0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ЗУ32</w:t>
            </w:r>
          </w:p>
        </w:tc>
      </w:tr>
      <w:tr w:rsidR="000F772D" w:rsidRPr="0058432B" w14:paraId="15154EC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808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D8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2696872.61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FE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931571.63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39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9EB5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104°39'28"</w:t>
            </w:r>
          </w:p>
        </w:tc>
      </w:tr>
      <w:tr w:rsidR="000F772D" w:rsidRPr="0058432B" w14:paraId="2DE97F4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05A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1BDF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2696898.84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C4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931564.77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F6FA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AEB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141°29'44"</w:t>
            </w:r>
          </w:p>
        </w:tc>
      </w:tr>
      <w:tr w:rsidR="000F772D" w:rsidRPr="0058432B" w14:paraId="7E9B02A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FC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DA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2696913.23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BC7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931546.68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C6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AD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148°14'49"</w:t>
            </w:r>
          </w:p>
        </w:tc>
      </w:tr>
      <w:tr w:rsidR="000F772D" w:rsidRPr="0058432B" w14:paraId="283D459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194D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C8C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2696925.11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47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931527.49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F6A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FE0B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162°49'03"</w:t>
            </w:r>
          </w:p>
        </w:tc>
      </w:tr>
      <w:tr w:rsidR="000F772D" w:rsidRPr="0058432B" w14:paraId="1035F18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4969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F0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2696934.83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04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931496.06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F85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A1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148°13'30"</w:t>
            </w:r>
          </w:p>
        </w:tc>
      </w:tr>
      <w:tr w:rsidR="000F772D" w:rsidRPr="0058432B" w14:paraId="4F82577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F2C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A11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2696951.28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3B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931469.51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5B7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DC8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166°39'31"</w:t>
            </w:r>
          </w:p>
        </w:tc>
      </w:tr>
      <w:tr w:rsidR="000F772D" w:rsidRPr="0058432B" w14:paraId="023944B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0D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6F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2696957.39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B5E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931443.73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2091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0E6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328°41'22"</w:t>
            </w:r>
          </w:p>
        </w:tc>
      </w:tr>
      <w:tr w:rsidR="000F772D" w:rsidRPr="0058432B" w14:paraId="57EF6D4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A66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3A46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2696918.68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6D7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931507.36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494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14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358°19'26"</w:t>
            </w:r>
          </w:p>
        </w:tc>
      </w:tr>
      <w:tr w:rsidR="000F772D" w:rsidRPr="0058432B" w14:paraId="655C78C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F835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D4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2696918.38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B7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931517.8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4E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DF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331°31'51"</w:t>
            </w:r>
          </w:p>
        </w:tc>
      </w:tr>
      <w:tr w:rsidR="000F772D" w:rsidRPr="0058432B" w14:paraId="4F70E6D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7E9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CDF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2696899.88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D2C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931551.9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803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7C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258°22'08"</w:t>
            </w:r>
          </w:p>
        </w:tc>
      </w:tr>
      <w:tr w:rsidR="000F772D" w:rsidRPr="0058432B" w14:paraId="56915AB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397D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40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2696893.66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9BB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931550.62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310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FB9A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329°56'27"</w:t>
            </w:r>
          </w:p>
        </w:tc>
      </w:tr>
      <w:tr w:rsidR="000F772D" w:rsidRPr="0058432B" w14:paraId="7D0780E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D0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388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2696887.16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22D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931561.86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D8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C8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282°48'28"</w:t>
            </w:r>
          </w:p>
        </w:tc>
      </w:tr>
      <w:tr w:rsidR="000F772D" w:rsidRPr="0058432B" w14:paraId="6BB7451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815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25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AA7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931565.76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28B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A1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23°56'26"</w:t>
            </w:r>
          </w:p>
        </w:tc>
      </w:tr>
      <w:tr w:rsidR="000F772D" w:rsidRPr="0058432B" w14:paraId="5A3DF9C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95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98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2696717.68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CB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930899.44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6648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65.29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AE5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61°53'39"</w:t>
            </w:r>
          </w:p>
        </w:tc>
      </w:tr>
      <w:tr w:rsidR="000F772D" w:rsidRPr="0058432B" w14:paraId="14B5936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CC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BF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2696775.27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910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930930.2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741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E5B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189°33'07"</w:t>
            </w:r>
          </w:p>
        </w:tc>
      </w:tr>
      <w:tr w:rsidR="000F772D" w:rsidRPr="0058432B" w14:paraId="437DC92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545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9E34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2696773.77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1C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930921.28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320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A5D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231°18'28"</w:t>
            </w:r>
          </w:p>
        </w:tc>
      </w:tr>
      <w:tr w:rsidR="000F772D" w:rsidRPr="0058432B" w14:paraId="55C13AD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934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9D2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2696753.94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0CD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930905.4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72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52.65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E6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247°19'38"</w:t>
            </w:r>
          </w:p>
        </w:tc>
      </w:tr>
      <w:tr w:rsidR="000F772D" w:rsidRPr="0058432B" w14:paraId="47523DC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2D6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722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2696705.36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EF2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930885.1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DD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115.31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1B8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252°25'49"</w:t>
            </w:r>
          </w:p>
        </w:tc>
      </w:tr>
      <w:tr w:rsidR="000F772D" w:rsidRPr="0058432B" w14:paraId="000F3CE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865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4B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2696595.43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AD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930850.29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273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598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320°29'08"</w:t>
            </w:r>
          </w:p>
        </w:tc>
      </w:tr>
      <w:tr w:rsidR="000F772D" w:rsidRPr="0058432B" w14:paraId="2D64A78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22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5A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2696595.42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F0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930850.3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611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131.77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6B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68°06'12"</w:t>
            </w:r>
          </w:p>
        </w:tc>
      </w:tr>
      <w:tr w:rsidR="000F772D" w:rsidRPr="0058432B" w14:paraId="6CFCBCA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6E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05D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2696890.59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96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931040.59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392D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108.54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8F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13°21'31"</w:t>
            </w:r>
          </w:p>
        </w:tc>
      </w:tr>
      <w:tr w:rsidR="000F772D" w:rsidRPr="0058432B" w14:paraId="6E304D5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ECC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54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2696915.66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55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931146.2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D5E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109.01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B80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356°08'17"</w:t>
            </w:r>
          </w:p>
        </w:tc>
      </w:tr>
      <w:tr w:rsidR="000F772D" w:rsidRPr="0058432B" w14:paraId="7A8CE90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4108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99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2696908.32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06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931254.96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2A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37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0°11'48"</w:t>
            </w:r>
          </w:p>
        </w:tc>
      </w:tr>
      <w:tr w:rsidR="000F772D" w:rsidRPr="0058432B" w14:paraId="53D906F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500F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215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2696908.36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55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931266.96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612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81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58°23'56"</w:t>
            </w:r>
          </w:p>
        </w:tc>
      </w:tr>
      <w:tr w:rsidR="000F772D" w:rsidRPr="0058432B" w14:paraId="2DF0C14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F7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AEC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2696917.27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85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931272.44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C97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FE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188°54'22"</w:t>
            </w:r>
          </w:p>
        </w:tc>
      </w:tr>
      <w:tr w:rsidR="000F772D" w:rsidRPr="0058432B" w14:paraId="0B1DFDD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CF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1550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2696912.07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CF0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931239.23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C25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27.14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C7C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177°16'54"</w:t>
            </w:r>
          </w:p>
        </w:tc>
      </w:tr>
      <w:tr w:rsidR="000F772D" w:rsidRPr="0058432B" w14:paraId="35FE962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AD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CC6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2696913.35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8712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721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70.62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8C5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175°28'40"</w:t>
            </w:r>
          </w:p>
        </w:tc>
      </w:tr>
      <w:tr w:rsidR="000F772D" w:rsidRPr="0058432B" w14:paraId="0861F1E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24B4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DB93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2696918.92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E44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931141.72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C57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60.14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551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190°24'26"</w:t>
            </w:r>
          </w:p>
        </w:tc>
      </w:tr>
      <w:tr w:rsidR="000F772D" w:rsidRPr="0058432B" w14:paraId="47FE580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EF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C3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2696908.06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15D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931082.56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DD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45.46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C94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202°36'08"</w:t>
            </w:r>
          </w:p>
        </w:tc>
      </w:tr>
      <w:tr w:rsidR="000F772D" w:rsidRPr="0058432B" w14:paraId="758CA08C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E2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ЗУ33</w:t>
            </w:r>
          </w:p>
        </w:tc>
      </w:tr>
      <w:tr w:rsidR="000F772D" w:rsidRPr="0058432B" w14:paraId="7E31A0D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8042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6E2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2696132.76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4E9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930948.54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8CE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B80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28°19'15"</w:t>
            </w:r>
          </w:p>
        </w:tc>
      </w:tr>
      <w:tr w:rsidR="000F772D" w:rsidRPr="0058432B" w14:paraId="0923929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407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63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2696142.26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48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930966.18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87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FC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6°10'29"</w:t>
            </w:r>
          </w:p>
        </w:tc>
      </w:tr>
      <w:tr w:rsidR="000F772D" w:rsidRPr="0058432B" w14:paraId="54859EA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572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C0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2696146.29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9A9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931003.39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967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FC1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51°02'31"</w:t>
            </w:r>
          </w:p>
        </w:tc>
      </w:tr>
      <w:tr w:rsidR="000F772D" w:rsidRPr="0058432B" w14:paraId="68CEADA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3F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A583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2696173.2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76F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77C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A39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53°25'27"</w:t>
            </w:r>
          </w:p>
        </w:tc>
      </w:tr>
      <w:tr w:rsidR="000F772D" w:rsidRPr="0058432B" w14:paraId="6DD38D1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09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B91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2696200.9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AB9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931045.71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DE9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2F3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38°21'17"</w:t>
            </w:r>
          </w:p>
        </w:tc>
      </w:tr>
      <w:tr w:rsidR="000F772D" w:rsidRPr="0058432B" w14:paraId="2657A80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BB3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23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2696219.25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464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931068.89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C7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54.29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EC7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3°20'41"</w:t>
            </w:r>
          </w:p>
        </w:tc>
      </w:tr>
      <w:tr w:rsidR="000F772D" w:rsidRPr="0058432B" w14:paraId="1F907F1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5C7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8DA2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2696222.42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38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931123.09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7A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68F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23°04'32"</w:t>
            </w:r>
          </w:p>
        </w:tc>
      </w:tr>
      <w:tr w:rsidR="000F772D" w:rsidRPr="0058432B" w14:paraId="77E1D45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8DF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C03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2696229.36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E4A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931139.4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F8B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49.45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656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49°29'49"</w:t>
            </w:r>
          </w:p>
        </w:tc>
      </w:tr>
      <w:tr w:rsidR="000F772D" w:rsidRPr="0058432B" w14:paraId="5E75222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C96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A40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2696266.96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8FD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931171.51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14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6E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58°55'21"</w:t>
            </w:r>
          </w:p>
        </w:tc>
      </w:tr>
      <w:tr w:rsidR="000F772D" w:rsidRPr="0058432B" w14:paraId="4A1F097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8E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92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2696334.71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07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931212.34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C943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E9AA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324°47'18"</w:t>
            </w:r>
          </w:p>
        </w:tc>
      </w:tr>
      <w:tr w:rsidR="000F772D" w:rsidRPr="0058432B" w14:paraId="4708588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51E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06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2696328.5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581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931221.14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4DD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60.45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19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336°17'06"</w:t>
            </w:r>
          </w:p>
        </w:tc>
      </w:tr>
      <w:tr w:rsidR="000F772D" w:rsidRPr="0058432B" w14:paraId="54C16B1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3F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1749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2696304.18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4E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931276.48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C34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0A7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62°12'02"</w:t>
            </w:r>
          </w:p>
        </w:tc>
      </w:tr>
      <w:tr w:rsidR="000F772D" w:rsidRPr="0058432B" w14:paraId="1220169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22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0F7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2696334.12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E3F1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931292.27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37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F3F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79°18'50"</w:t>
            </w:r>
          </w:p>
        </w:tc>
      </w:tr>
      <w:tr w:rsidR="000F772D" w:rsidRPr="0058432B" w14:paraId="04F77E0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3E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FB3F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2696344.09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6C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931294.15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55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FC7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102°29'48"</w:t>
            </w:r>
          </w:p>
        </w:tc>
      </w:tr>
      <w:tr w:rsidR="000F772D" w:rsidRPr="0058432B" w14:paraId="5AE7A74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A99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9D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2696360.96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803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931290.41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366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277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130°01'28"</w:t>
            </w:r>
          </w:p>
        </w:tc>
      </w:tr>
      <w:tr w:rsidR="000F772D" w:rsidRPr="0058432B" w14:paraId="00005D6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A570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169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2696382.97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7CC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931271.92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009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48.75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B16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135°34'49"</w:t>
            </w:r>
          </w:p>
        </w:tc>
      </w:tr>
      <w:tr w:rsidR="000F772D" w:rsidRPr="0058432B" w14:paraId="70EC429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0F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CBE5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2696417.09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EF8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1F2B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A13F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79°06'14"</w:t>
            </w:r>
          </w:p>
        </w:tc>
      </w:tr>
      <w:tr w:rsidR="000F772D" w:rsidRPr="0058432B" w14:paraId="440E39A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A7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05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2696437.1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728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931240.96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50B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7C57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94°59'10"</w:t>
            </w:r>
          </w:p>
        </w:tc>
      </w:tr>
      <w:tr w:rsidR="000F772D" w:rsidRPr="0058432B" w14:paraId="24289D4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49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97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2696462.66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65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931238.73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8D0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57.37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2A53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108°43'13"</w:t>
            </w:r>
          </w:p>
        </w:tc>
      </w:tr>
      <w:tr w:rsidR="000F772D" w:rsidRPr="0058432B" w14:paraId="0AC8671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74B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9F2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EE4B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931220.31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C1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64C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90°00'55"</w:t>
            </w:r>
          </w:p>
        </w:tc>
      </w:tr>
      <w:tr w:rsidR="000F772D" w:rsidRPr="0058432B" w14:paraId="7D987A5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642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20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2696554.34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3F8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931220.3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F39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AC2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114°59'56"</w:t>
            </w:r>
          </w:p>
        </w:tc>
      </w:tr>
      <w:tr w:rsidR="000F772D" w:rsidRPr="0058432B" w14:paraId="72964A1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AF0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BC0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2696568.45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3688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931213.72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ED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84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86°50'20"</w:t>
            </w:r>
          </w:p>
        </w:tc>
      </w:tr>
      <w:tr w:rsidR="000F772D" w:rsidRPr="0058432B" w14:paraId="248248F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61E7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87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2696580.4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D03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931214.38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C0A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C4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56°24'08"</w:t>
            </w:r>
          </w:p>
        </w:tc>
      </w:tr>
      <w:tr w:rsidR="000F772D" w:rsidRPr="0058432B" w14:paraId="2DB7391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6E04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72A3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2696594.44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1D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931223.7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E7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45.42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44E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37°44'52"</w:t>
            </w:r>
          </w:p>
        </w:tc>
      </w:tr>
      <w:tr w:rsidR="000F772D" w:rsidRPr="0058432B" w14:paraId="1CCF205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36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6A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2696622.24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B11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931259.62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3CD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CA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13°51'53"</w:t>
            </w:r>
          </w:p>
        </w:tc>
      </w:tr>
      <w:tr w:rsidR="000F772D" w:rsidRPr="0058432B" w14:paraId="6842CED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884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DC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2696630.67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4B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931293.78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EF7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6C9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10°47'56"</w:t>
            </w:r>
          </w:p>
        </w:tc>
      </w:tr>
      <w:tr w:rsidR="000F772D" w:rsidRPr="0058432B" w14:paraId="149021B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EC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9E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2696633.58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F89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24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62F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32°27'34"</w:t>
            </w:r>
          </w:p>
        </w:tc>
      </w:tr>
      <w:tr w:rsidR="000F772D" w:rsidRPr="0058432B" w14:paraId="1EA6C6C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27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A67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2696647.51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B5CB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931330.91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86C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B0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20°35'30"</w:t>
            </w:r>
          </w:p>
        </w:tc>
      </w:tr>
      <w:tr w:rsidR="000F772D" w:rsidRPr="0058432B" w14:paraId="107531D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C1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C184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2696658.76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6A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931360.83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B84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7B9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27°23'49"</w:t>
            </w:r>
          </w:p>
        </w:tc>
      </w:tr>
      <w:tr w:rsidR="000F772D" w:rsidRPr="0058432B" w14:paraId="690D2BD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6B5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C9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2696671.86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42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69F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36.22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7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12°49'00"</w:t>
            </w:r>
          </w:p>
        </w:tc>
      </w:tr>
      <w:tr w:rsidR="000F772D" w:rsidRPr="0058432B" w14:paraId="0C3FF2A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D6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48B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2696679.89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AF0B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931421.43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19A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41.66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9B4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23°44'12"</w:t>
            </w:r>
          </w:p>
        </w:tc>
      </w:tr>
      <w:tr w:rsidR="000F772D" w:rsidRPr="0058432B" w14:paraId="51CEE29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4CB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58E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2696696.66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A6C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931459.56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140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18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30°52'37"</w:t>
            </w:r>
          </w:p>
        </w:tc>
      </w:tr>
      <w:tr w:rsidR="000F772D" w:rsidRPr="0058432B" w14:paraId="50C8498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AF0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5EE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2696709.82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EB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931481.57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F5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65.54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5C80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19°21'42"</w:t>
            </w:r>
          </w:p>
        </w:tc>
      </w:tr>
      <w:tr w:rsidR="000F772D" w:rsidRPr="0058432B" w14:paraId="4467718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94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F4B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2696731.55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C2E0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931543.4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E82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F9A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39°38'57"</w:t>
            </w:r>
          </w:p>
        </w:tc>
      </w:tr>
      <w:tr w:rsidR="000F772D" w:rsidRPr="0058432B" w14:paraId="3AF0E4E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DD3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A3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2696745.32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1D7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7B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A48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62°03'51"</w:t>
            </w:r>
          </w:p>
        </w:tc>
      </w:tr>
      <w:tr w:rsidR="000F772D" w:rsidRPr="0058432B" w14:paraId="2E4AD27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B69D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F5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2696751.77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84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931563.44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6C9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87.65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1C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83°51'42"</w:t>
            </w:r>
          </w:p>
        </w:tc>
      </w:tr>
      <w:tr w:rsidR="000F772D" w:rsidRPr="0058432B" w14:paraId="584197B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EBD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E9E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2696838.91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34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931572.81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806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27A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102°48'40"</w:t>
            </w:r>
          </w:p>
        </w:tc>
      </w:tr>
      <w:tr w:rsidR="000F772D" w:rsidRPr="0058432B" w14:paraId="42B928E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579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79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308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931567.99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60D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12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23°53'48"</w:t>
            </w:r>
          </w:p>
        </w:tc>
      </w:tr>
      <w:tr w:rsidR="000F772D" w:rsidRPr="0058432B" w14:paraId="151F7B6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103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30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2696862.85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90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931574.17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EBA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13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104°35'31"</w:t>
            </w:r>
          </w:p>
        </w:tc>
      </w:tr>
      <w:tr w:rsidR="000F772D" w:rsidRPr="0058432B" w14:paraId="76A6C5C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ED3C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012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2696872.61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26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931571.63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96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F81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203°56'26"</w:t>
            </w:r>
          </w:p>
        </w:tc>
      </w:tr>
      <w:tr w:rsidR="000F772D" w:rsidRPr="0058432B" w14:paraId="11B7C78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EDEE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A1BF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70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931565.76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16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456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102°48'28"</w:t>
            </w:r>
          </w:p>
        </w:tc>
      </w:tr>
      <w:tr w:rsidR="000F772D" w:rsidRPr="0058432B" w14:paraId="5888D9E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D6B1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39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2696887.16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568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931561.86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24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09B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149°56'27"</w:t>
            </w:r>
          </w:p>
        </w:tc>
      </w:tr>
      <w:tr w:rsidR="000F772D" w:rsidRPr="0058432B" w14:paraId="4C1CD58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BCCB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FD2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2696893.66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5240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931550.62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4E0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45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289°36'06"</w:t>
            </w:r>
          </w:p>
        </w:tc>
      </w:tr>
      <w:tr w:rsidR="000F772D" w:rsidRPr="0058432B" w14:paraId="1939162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75F3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F1B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2696872.29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2A5F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931558.23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F6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BC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293°09'18"</w:t>
            </w:r>
          </w:p>
        </w:tc>
      </w:tr>
      <w:tr w:rsidR="000F772D" w:rsidRPr="0058432B" w14:paraId="32C5B30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AC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59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2696850.02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A75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931567.76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8E82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FFC0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268°36'39"</w:t>
            </w:r>
          </w:p>
        </w:tc>
      </w:tr>
      <w:tr w:rsidR="000F772D" w:rsidRPr="0058432B" w14:paraId="0AB3A8B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E1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6A7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2696849.61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9B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931567.75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FA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26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269°03'52"</w:t>
            </w:r>
          </w:p>
        </w:tc>
      </w:tr>
      <w:tr w:rsidR="000F772D" w:rsidRPr="0058432B" w14:paraId="7D503F3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2F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06C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2696830.62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124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931567.44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F4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555F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263°19'10"</w:t>
            </w:r>
          </w:p>
        </w:tc>
      </w:tr>
      <w:tr w:rsidR="000F772D" w:rsidRPr="0058432B" w14:paraId="161AE51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63A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52D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2696792.53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D0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931562.98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88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A8B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257°05'15"</w:t>
            </w:r>
          </w:p>
        </w:tc>
      </w:tr>
      <w:tr w:rsidR="000F772D" w:rsidRPr="0058432B" w14:paraId="13B7852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ED4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D1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2696770.33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2B2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931557.88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DE80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86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254°13'43"</w:t>
            </w:r>
          </w:p>
        </w:tc>
      </w:tr>
      <w:tr w:rsidR="000F772D" w:rsidRPr="0058432B" w14:paraId="7D78AAA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B9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81B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2696753.04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EF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8E8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45.37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D7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206°39'05"</w:t>
            </w:r>
          </w:p>
        </w:tc>
      </w:tr>
      <w:tr w:rsidR="000F772D" w:rsidRPr="0058432B" w14:paraId="3DB228A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E77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6AF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2696732.69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8A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931512.45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9C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39.31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948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202°41'56"</w:t>
            </w:r>
          </w:p>
        </w:tc>
      </w:tr>
      <w:tr w:rsidR="000F772D" w:rsidRPr="0058432B" w14:paraId="7C92BB3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E57F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0D1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2696717.52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12B2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931476.19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279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06C2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209°51'47"</w:t>
            </w:r>
          </w:p>
        </w:tc>
      </w:tr>
      <w:tr w:rsidR="000F772D" w:rsidRPr="0058432B" w14:paraId="0C23A4D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5D2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D90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2696705.07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F6C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931454.49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1DE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EDC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205°25'56"</w:t>
            </w:r>
          </w:p>
        </w:tc>
      </w:tr>
      <w:tr w:rsidR="000F772D" w:rsidRPr="0058432B" w14:paraId="3E1735C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B8D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8C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2696695.28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22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931433.92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01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D4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200°29'59"</w:t>
            </w:r>
          </w:p>
        </w:tc>
      </w:tr>
      <w:tr w:rsidR="000F772D" w:rsidRPr="0058432B" w14:paraId="7F7F568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D39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CF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2696689.43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C9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931418.27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981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36.54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B4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192°50'06"</w:t>
            </w:r>
          </w:p>
        </w:tc>
      </w:tr>
      <w:tr w:rsidR="000F772D" w:rsidRPr="0058432B" w14:paraId="5C2488A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79BB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D7C2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2696681.32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067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931382.65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58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F21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207°22'59"</w:t>
            </w:r>
          </w:p>
        </w:tc>
      </w:tr>
      <w:tr w:rsidR="000F772D" w:rsidRPr="0058432B" w14:paraId="228061E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995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714D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2696667.9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6912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931356.75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95C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08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200°35'19"</w:t>
            </w:r>
          </w:p>
        </w:tc>
      </w:tr>
      <w:tr w:rsidR="000F772D" w:rsidRPr="0058432B" w14:paraId="35F8A61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2F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53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2696656.51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879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931326.43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702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E7B9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212°27'07"</w:t>
            </w:r>
          </w:p>
        </w:tc>
      </w:tr>
      <w:tr w:rsidR="000F772D" w:rsidRPr="0058432B" w14:paraId="2EF7BB0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0C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562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2696643.04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2CA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931305.24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7F8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1F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190°46'52"</w:t>
            </w:r>
          </w:p>
        </w:tc>
      </w:tr>
      <w:tr w:rsidR="000F772D" w:rsidRPr="0058432B" w14:paraId="7CAABA7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ED3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F45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2696640.45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45D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931291.64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60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A4A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193°52'44"</w:t>
            </w:r>
          </w:p>
        </w:tc>
      </w:tr>
      <w:tr w:rsidR="000F772D" w:rsidRPr="0058432B" w14:paraId="032220C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12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F2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2696631.44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0A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931255.18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3B8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49.19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3A8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217°44'04"</w:t>
            </w:r>
          </w:p>
        </w:tc>
      </w:tr>
      <w:tr w:rsidR="000F772D" w:rsidRPr="0058432B" w14:paraId="2D00E6D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E4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9E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2696601.34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8EB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931216.28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8E1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622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236°22'54"</w:t>
            </w:r>
          </w:p>
        </w:tc>
      </w:tr>
      <w:tr w:rsidR="000F772D" w:rsidRPr="0058432B" w14:paraId="6CB81DD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29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52B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2696583.68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BFC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931204.54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4BE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8CE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266°52'05"</w:t>
            </w:r>
          </w:p>
        </w:tc>
      </w:tr>
      <w:tr w:rsidR="000F772D" w:rsidRPr="0058432B" w14:paraId="57B7004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D59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C18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2696566.5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62B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931203.6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C5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22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294°59'20"</w:t>
            </w:r>
          </w:p>
        </w:tc>
      </w:tr>
      <w:tr w:rsidR="000F772D" w:rsidRPr="0058432B" w14:paraId="5881AE0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2E0D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56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2696552.12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72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931210.3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0C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36.77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5CA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270°00'56"</w:t>
            </w:r>
          </w:p>
        </w:tc>
      </w:tr>
      <w:tr w:rsidR="000F772D" w:rsidRPr="0058432B" w14:paraId="3D7D540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09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A7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2696515.35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36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931210.31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E39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57.82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C11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288°43'04"</w:t>
            </w:r>
          </w:p>
        </w:tc>
      </w:tr>
      <w:tr w:rsidR="000F772D" w:rsidRPr="0058432B" w14:paraId="43083BA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EA5F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628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2696460.59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BA9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931228.86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75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14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275°00'03"</w:t>
            </w:r>
          </w:p>
        </w:tc>
      </w:tr>
      <w:tr w:rsidR="000F772D" w:rsidRPr="0058432B" w14:paraId="574945D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96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458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2696437.62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408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931230.87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B8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360E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259°04'34"</w:t>
            </w:r>
          </w:p>
        </w:tc>
      </w:tr>
      <w:tr w:rsidR="000F772D" w:rsidRPr="0058432B" w14:paraId="10B4D54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7E0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D25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2696413.93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A1E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931226.3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F0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834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316°27'10"</w:t>
            </w:r>
          </w:p>
        </w:tc>
      </w:tr>
      <w:tr w:rsidR="000F772D" w:rsidRPr="0058432B" w14:paraId="7432622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6CD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1B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2696391.68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78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931249.72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57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FD7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315°50'14"</w:t>
            </w:r>
          </w:p>
        </w:tc>
      </w:tr>
      <w:tr w:rsidR="000F772D" w:rsidRPr="0058432B" w14:paraId="4FC6B1E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CD31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71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2696375.92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3D0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931265.94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7F90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A10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308°16'56"</w:t>
            </w:r>
          </w:p>
        </w:tc>
      </w:tr>
      <w:tr w:rsidR="000F772D" w:rsidRPr="0058432B" w14:paraId="3DCEFEB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3F0B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6C3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2696353.02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011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931284.02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8A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FD4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270°13'15"</w:t>
            </w:r>
          </w:p>
        </w:tc>
      </w:tr>
      <w:tr w:rsidR="000F772D" w:rsidRPr="0058432B" w14:paraId="4406FAE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D90D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B29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2696337.46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31A3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931284.08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0A0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2814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244°16'02"</w:t>
            </w:r>
          </w:p>
        </w:tc>
      </w:tr>
      <w:tr w:rsidR="000F772D" w:rsidRPr="0058432B" w14:paraId="0EA6CC4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55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14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2696314.97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B2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931273.23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FD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9DE0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156°12'47"</w:t>
            </w:r>
          </w:p>
        </w:tc>
      </w:tr>
      <w:tr w:rsidR="000F772D" w:rsidRPr="0058432B" w14:paraId="0754D1C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28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90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2696328.86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2419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931241.72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4A9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C7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151°14'22"</w:t>
            </w:r>
          </w:p>
        </w:tc>
      </w:tr>
      <w:tr w:rsidR="000F772D" w:rsidRPr="0058432B" w14:paraId="41219F4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009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2C6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2696338.13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1D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931224.82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714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D20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144°47'40"</w:t>
            </w:r>
          </w:p>
        </w:tc>
      </w:tr>
      <w:tr w:rsidR="000F772D" w:rsidRPr="0058432B" w14:paraId="4A41466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831D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120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2696349.07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5699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931209.32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56D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85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241°39'49"</w:t>
            </w:r>
          </w:p>
        </w:tc>
      </w:tr>
      <w:tr w:rsidR="000F772D" w:rsidRPr="0058432B" w14:paraId="217E113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719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F66D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2696340.26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9442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931204.57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7BA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1D4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238°34'31"</w:t>
            </w:r>
          </w:p>
        </w:tc>
      </w:tr>
      <w:tr w:rsidR="000F772D" w:rsidRPr="0058432B" w14:paraId="56757BD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78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EFE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2696272.83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77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931163.37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CB0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46.28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FC8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229°29'59"</w:t>
            </w:r>
          </w:p>
        </w:tc>
      </w:tr>
      <w:tr w:rsidR="000F772D" w:rsidRPr="0058432B" w14:paraId="5EB2E24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DCF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4625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2696237.64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2B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931133.31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ADC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2C5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203°04'59"</w:t>
            </w:r>
          </w:p>
        </w:tc>
      </w:tr>
      <w:tr w:rsidR="000F772D" w:rsidRPr="0058432B" w14:paraId="7428E01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025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DF3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2696232.29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90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931120.77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90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55.72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780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183°20'39"</w:t>
            </w:r>
          </w:p>
        </w:tc>
      </w:tr>
      <w:tr w:rsidR="000F772D" w:rsidRPr="0058432B" w14:paraId="2B94706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C4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E7B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2696229.04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30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931065.15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09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17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218°21'24"</w:t>
            </w:r>
          </w:p>
        </w:tc>
      </w:tr>
      <w:tr w:rsidR="000F772D" w:rsidRPr="0058432B" w14:paraId="373639A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FE5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7B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2696207.92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B7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931038.46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952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64E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233°25'31"</w:t>
            </w:r>
          </w:p>
        </w:tc>
      </w:tr>
      <w:tr w:rsidR="000F772D" w:rsidRPr="0058432B" w14:paraId="3A4ACAE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11C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11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2696179.33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BE2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931017.25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F2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910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231°02'26"</w:t>
            </w:r>
          </w:p>
        </w:tc>
      </w:tr>
      <w:tr w:rsidR="000F772D" w:rsidRPr="0058432B" w14:paraId="59F56F7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C2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DBB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2696155.78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B4D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930998.2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C8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7FD1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186°10'46"</w:t>
            </w:r>
          </w:p>
        </w:tc>
      </w:tr>
      <w:tr w:rsidR="000F772D" w:rsidRPr="0058432B" w14:paraId="3807D24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EC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D0A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2696151.99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13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930963.16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5F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418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208°17'24"</w:t>
            </w:r>
          </w:p>
        </w:tc>
      </w:tr>
      <w:tr w:rsidR="000F772D" w:rsidRPr="0058432B" w14:paraId="0DC11A5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7E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C7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2696138.47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067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11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ABA7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198°35'26"</w:t>
            </w:r>
          </w:p>
        </w:tc>
      </w:tr>
      <w:tr w:rsidR="000F772D" w:rsidRPr="0058432B" w14:paraId="18C5093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2A2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78F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2696135.81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95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930930.13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62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85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350°40'58"</w:t>
            </w:r>
          </w:p>
        </w:tc>
      </w:tr>
      <w:tr w:rsidR="000F772D" w:rsidRPr="0058432B" w14:paraId="6191CB7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332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7D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2696135.5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7C8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930931.99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5EA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3D2F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350°34'40"</w:t>
            </w:r>
          </w:p>
        </w:tc>
      </w:tr>
      <w:tr w:rsidR="000F772D" w:rsidRPr="0058432B" w14:paraId="0446174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662E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07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2696292.49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3CE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931179.65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3E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6638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223°53'48"</w:t>
            </w:r>
          </w:p>
        </w:tc>
      </w:tr>
      <w:tr w:rsidR="000F772D" w:rsidRPr="0058432B" w14:paraId="60EDB89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C13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8FF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2696291.45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2A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931178.57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57C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B25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313°54'28"</w:t>
            </w:r>
          </w:p>
        </w:tc>
      </w:tr>
      <w:tr w:rsidR="000F772D" w:rsidRPr="0058432B" w14:paraId="6102C14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EAF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A2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2696290.37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6FE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931179.61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8F7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1E7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43°37'58"</w:t>
            </w:r>
          </w:p>
        </w:tc>
      </w:tr>
      <w:tr w:rsidR="000F772D" w:rsidRPr="0058432B" w14:paraId="3A3EE1E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BF0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51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2696291.41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917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931180.7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47F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6C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134°10'54"</w:t>
            </w:r>
          </w:p>
        </w:tc>
      </w:tr>
      <w:tr w:rsidR="000F772D" w:rsidRPr="0058432B" w14:paraId="428306B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D9CC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394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2696717.68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53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930899.44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FACD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131.77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6233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248°06'12"</w:t>
            </w:r>
          </w:p>
        </w:tc>
      </w:tr>
      <w:tr w:rsidR="000F772D" w:rsidRPr="0058432B" w14:paraId="00E2239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6A5B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B05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2696595.42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65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930850.3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B8BA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57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140°29'08"</w:t>
            </w:r>
          </w:p>
        </w:tc>
      </w:tr>
      <w:tr w:rsidR="000F772D" w:rsidRPr="0058432B" w14:paraId="1B73919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79D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48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2696595.43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AF77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930850.29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51E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AEA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270°</w:t>
            </w:r>
          </w:p>
        </w:tc>
      </w:tr>
      <w:tr w:rsidR="000F772D" w:rsidRPr="0058432B" w14:paraId="0257829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16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CD4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2696595.42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F9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930850.29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382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261.09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8A8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256°04'11"</w:t>
            </w:r>
          </w:p>
        </w:tc>
      </w:tr>
      <w:tr w:rsidR="000F772D" w:rsidRPr="0058432B" w14:paraId="5DF03EF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44E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49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2696342.01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32D2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930787.44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61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E7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257°04'00"</w:t>
            </w:r>
          </w:p>
        </w:tc>
      </w:tr>
      <w:tr w:rsidR="000F772D" w:rsidRPr="0058432B" w14:paraId="0D5FF4C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B7D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77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2696271.53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009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930771.26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2E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3A9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264°41'49"</w:t>
            </w:r>
          </w:p>
        </w:tc>
      </w:tr>
      <w:tr w:rsidR="000F772D" w:rsidRPr="0058432B" w14:paraId="55FB8F3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06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044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2696245.89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70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930768.88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D3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0A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326°28'43"</w:t>
            </w:r>
          </w:p>
        </w:tc>
      </w:tr>
      <w:tr w:rsidR="000F772D" w:rsidRPr="0058432B" w14:paraId="16B7F7F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374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A5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2696239.63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C35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930778.33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CE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53.65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2F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84°41'01"</w:t>
            </w:r>
          </w:p>
        </w:tc>
      </w:tr>
      <w:tr w:rsidR="000F772D" w:rsidRPr="0058432B" w14:paraId="3266DFB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175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2C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2696293.05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0028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930783.3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DBD8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68.5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A3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78°28'07"</w:t>
            </w:r>
          </w:p>
        </w:tc>
      </w:tr>
      <w:tr w:rsidR="000F772D" w:rsidRPr="0058432B" w14:paraId="2B5A4F7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26F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F59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2696360.16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D1E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930796.99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FB87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113.17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2D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78°24'03"</w:t>
            </w:r>
          </w:p>
        </w:tc>
      </w:tr>
      <w:tr w:rsidR="000F772D" w:rsidRPr="0058432B" w14:paraId="3EDBC1C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3AB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02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2696471.03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EAE6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930819.75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BB8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60.53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F0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73°12'00"</w:t>
            </w:r>
          </w:p>
        </w:tc>
      </w:tr>
      <w:tr w:rsidR="000F772D" w:rsidRPr="0058432B" w14:paraId="5E80062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62A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926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2696528.97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D5DE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930837.24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920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D1B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78°48'18"</w:t>
            </w:r>
          </w:p>
        </w:tc>
      </w:tr>
      <w:tr w:rsidR="000F772D" w:rsidRPr="0058432B" w14:paraId="213977D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768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5A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2696566.57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0E6D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930844.68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572F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103.49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6C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71°07'54"</w:t>
            </w:r>
          </w:p>
        </w:tc>
      </w:tr>
      <w:tr w:rsidR="000F772D" w:rsidRPr="0058432B" w14:paraId="0708FF3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810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A09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2696664.5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68FF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930878.15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3CB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57.29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FE1D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68°10'43"</w:t>
            </w:r>
          </w:p>
        </w:tc>
      </w:tr>
      <w:tr w:rsidR="000F772D" w:rsidRPr="0058432B" w14:paraId="0E39B18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43E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A78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2696717.68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9D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930899.44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D5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40.02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71E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59°48'31"</w:t>
            </w:r>
          </w:p>
        </w:tc>
      </w:tr>
      <w:tr w:rsidR="000F772D" w:rsidRPr="0058432B" w14:paraId="56B1ABD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A4B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7F96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2696752.27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37C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930919.57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29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093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171°21'40"</w:t>
            </w:r>
          </w:p>
        </w:tc>
      </w:tr>
      <w:tr w:rsidR="000F772D" w:rsidRPr="0058432B" w14:paraId="3D86066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A0F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DE43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A077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930918.05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7F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7C4C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61°52'27"</w:t>
            </w:r>
          </w:p>
        </w:tc>
      </w:tr>
      <w:tr w:rsidR="000F772D" w:rsidRPr="0058432B" w14:paraId="49AEAFE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F6E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B9F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2696763.73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4C5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930924.05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52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70D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351°19'29"</w:t>
            </w:r>
          </w:p>
        </w:tc>
      </w:tr>
      <w:tr w:rsidR="000F772D" w:rsidRPr="0058432B" w14:paraId="0ADEA40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02B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2D3B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2696763.42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15F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930926.05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6E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A75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59°43'26"</w:t>
            </w:r>
          </w:p>
        </w:tc>
      </w:tr>
      <w:tr w:rsidR="000F772D" w:rsidRPr="0058432B" w14:paraId="6B1D5C2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7887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B3AF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2696764.54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1C1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930926.7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15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D0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9°34'35"</w:t>
            </w:r>
          </w:p>
        </w:tc>
      </w:tr>
      <w:tr w:rsidR="000F772D" w:rsidRPr="0058432B" w14:paraId="7FBA388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B8D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73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2696766.31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0D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930937.21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D9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1306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50°55'46"</w:t>
            </w:r>
          </w:p>
        </w:tc>
      </w:tr>
      <w:tr w:rsidR="000F772D" w:rsidRPr="0058432B" w14:paraId="0BAD27C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88D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329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2696812.12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85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930974.4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12E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32C0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70°15'32"</w:t>
            </w:r>
          </w:p>
        </w:tc>
      </w:tr>
      <w:tr w:rsidR="000F772D" w:rsidRPr="0058432B" w14:paraId="319DD2D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638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AC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2696841.19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53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930984.83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9966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85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34°52'44"</w:t>
            </w:r>
          </w:p>
        </w:tc>
      </w:tr>
      <w:tr w:rsidR="000F772D" w:rsidRPr="0058432B" w14:paraId="54F370B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E7C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10CD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2696858.35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AEC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931009.45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1E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655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39°39'04"</w:t>
            </w:r>
          </w:p>
        </w:tc>
      </w:tr>
      <w:tr w:rsidR="000F772D" w:rsidRPr="0058432B" w14:paraId="399A6ED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8257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88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2696875.31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AA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931029.91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2A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60.13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50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22°35'56"</w:t>
            </w:r>
          </w:p>
        </w:tc>
      </w:tr>
      <w:tr w:rsidR="000F772D" w:rsidRPr="0058432B" w14:paraId="07FE7E4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77E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31F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2696898.41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6C8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931085.42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824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57.76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10A8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10°24'29"</w:t>
            </w:r>
          </w:p>
        </w:tc>
      </w:tr>
      <w:tr w:rsidR="000F772D" w:rsidRPr="0058432B" w14:paraId="124CDF5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D5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6AD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2696908.85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09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341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B2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3°24'03"</w:t>
            </w:r>
          </w:p>
        </w:tc>
      </w:tr>
      <w:tr w:rsidR="000F772D" w:rsidRPr="0058432B" w14:paraId="5F81320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0605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1C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2696909.93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3E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931160.42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800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69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349°25'49"</w:t>
            </w:r>
          </w:p>
        </w:tc>
      </w:tr>
      <w:tr w:rsidR="000F772D" w:rsidRPr="0058432B" w14:paraId="518E025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94E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26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2696908.69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182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931167.05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8F1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80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352°05'25"</w:t>
            </w:r>
          </w:p>
        </w:tc>
      </w:tr>
      <w:tr w:rsidR="000F772D" w:rsidRPr="0058432B" w14:paraId="515F759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BF20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017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2696907.01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4EF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931179.16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8E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DA8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352°57'53"</w:t>
            </w:r>
          </w:p>
        </w:tc>
      </w:tr>
      <w:tr w:rsidR="000F772D" w:rsidRPr="0058432B" w14:paraId="5C1D8EF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FA6F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5C5B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2696904.2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27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931201.96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65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766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353°04'06"</w:t>
            </w:r>
          </w:p>
        </w:tc>
      </w:tr>
      <w:tr w:rsidR="000F772D" w:rsidRPr="0058432B" w14:paraId="319D0D8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2D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92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2696903.47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2289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931207.93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C20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CC56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357°24'13"</w:t>
            </w:r>
          </w:p>
        </w:tc>
      </w:tr>
      <w:tr w:rsidR="000F772D" w:rsidRPr="0058432B" w14:paraId="43B6A2E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DC8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97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2696902.03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250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931239.77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885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52.84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7E19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8°54'02"</w:t>
            </w:r>
          </w:p>
        </w:tc>
      </w:tr>
      <w:tr w:rsidR="000F772D" w:rsidRPr="0058432B" w14:paraId="4D89259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F7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137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2696910.2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B0A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931291.97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747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842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13°50'18"</w:t>
            </w:r>
          </w:p>
        </w:tc>
      </w:tr>
      <w:tr w:rsidR="000F772D" w:rsidRPr="0058432B" w14:paraId="44B99A8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C3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E26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24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931303.32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99E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45.6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F9E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62°40'21"</w:t>
            </w:r>
          </w:p>
        </w:tc>
      </w:tr>
      <w:tr w:rsidR="000F772D" w:rsidRPr="0058432B" w14:paraId="2C026D6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94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E3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2696953.51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F19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931324.25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97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1B0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12°33'23"</w:t>
            </w:r>
          </w:p>
        </w:tc>
      </w:tr>
      <w:tr w:rsidR="000F772D" w:rsidRPr="0058432B" w14:paraId="1F68991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E7F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2FF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2696966.34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462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931381.85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91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83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350°40'03"</w:t>
            </w:r>
          </w:p>
        </w:tc>
      </w:tr>
      <w:tr w:rsidR="000F772D" w:rsidRPr="0058432B" w14:paraId="1365B65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4B6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EF5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2696961.06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D6BB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931413.97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96C3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8BE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318°40'20"</w:t>
            </w:r>
          </w:p>
        </w:tc>
      </w:tr>
      <w:tr w:rsidR="000F772D" w:rsidRPr="0058432B" w14:paraId="3A5A3C5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31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CB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2696951.63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2F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931424.7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4F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42.06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B1B1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346°39'16"</w:t>
            </w:r>
          </w:p>
        </w:tc>
      </w:tr>
      <w:tr w:rsidR="000F772D" w:rsidRPr="0058432B" w14:paraId="4B2147A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5F8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8A2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2696941.92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4827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931465.62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F55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47.77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C6D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330°53'34"</w:t>
            </w:r>
          </w:p>
        </w:tc>
      </w:tr>
      <w:tr w:rsidR="000F772D" w:rsidRPr="0058432B" w14:paraId="16DF7C6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7B55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210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2696918.68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C4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931507.36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B48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83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148°41'22"</w:t>
            </w:r>
          </w:p>
        </w:tc>
      </w:tr>
      <w:tr w:rsidR="000F772D" w:rsidRPr="0058432B" w14:paraId="796224E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48BF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F8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2696957.39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52B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931443.73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129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19AF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166°39'19"</w:t>
            </w:r>
          </w:p>
        </w:tc>
      </w:tr>
      <w:tr w:rsidR="000F772D" w:rsidRPr="0058432B" w14:paraId="4356ED9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CC5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0D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2696960.78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9AB8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931429.44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105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9FA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138°40'07"</w:t>
            </w:r>
          </w:p>
        </w:tc>
      </w:tr>
      <w:tr w:rsidR="000F772D" w:rsidRPr="0058432B" w14:paraId="75D3B40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CD5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61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2696970.45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03A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931418.43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F9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DDA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170°38'54"</w:t>
            </w:r>
          </w:p>
        </w:tc>
      </w:tr>
      <w:tr w:rsidR="000F772D" w:rsidRPr="0058432B" w14:paraId="67366AE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F22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EDD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2696976.53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C1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931381.57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72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65.79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668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192°33'54"</w:t>
            </w:r>
          </w:p>
        </w:tc>
      </w:tr>
      <w:tr w:rsidR="000F772D" w:rsidRPr="0058432B" w14:paraId="7B716EF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FEC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0F8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2696962.21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C51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931317.35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079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44.79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B9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244°15'29"</w:t>
            </w:r>
          </w:p>
        </w:tc>
      </w:tr>
      <w:tr w:rsidR="000F772D" w:rsidRPr="0058432B" w14:paraId="3CF8015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F13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7808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2696921.87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B9C8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931297.9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CCD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BA1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193°11'10"</w:t>
            </w:r>
          </w:p>
        </w:tc>
      </w:tr>
      <w:tr w:rsidR="000F772D" w:rsidRPr="0058432B" w14:paraId="187B936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E5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24B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2696920.03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17A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931290.05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A6C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302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188°53'43"</w:t>
            </w:r>
          </w:p>
        </w:tc>
      </w:tr>
      <w:tr w:rsidR="000F772D" w:rsidRPr="0058432B" w14:paraId="42F04FA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978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DEA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2696917.27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C66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931272.44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55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76F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238°23'56"</w:t>
            </w:r>
          </w:p>
        </w:tc>
      </w:tr>
      <w:tr w:rsidR="000F772D" w:rsidRPr="0058432B" w14:paraId="0C435DF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D5C0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D9D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2696908.36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43B5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931266.96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60BB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51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180°11'48"</w:t>
            </w:r>
          </w:p>
        </w:tc>
      </w:tr>
      <w:tr w:rsidR="000F772D" w:rsidRPr="0058432B" w14:paraId="2CEA35F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AD6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BB0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2696908.32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27F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931254.96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B93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109.01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0445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176°08'17"</w:t>
            </w:r>
          </w:p>
        </w:tc>
      </w:tr>
      <w:tr w:rsidR="000F772D" w:rsidRPr="0058432B" w14:paraId="405A6F3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50A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3B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2696915.66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27CC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931146.2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EE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108.54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8B0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193°21'31"</w:t>
            </w:r>
          </w:p>
        </w:tc>
      </w:tr>
      <w:tr w:rsidR="000F772D" w:rsidRPr="0058432B" w14:paraId="19C3D38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7B1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1B5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2696890.59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9C6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931040.59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0E28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D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202°36'46"</w:t>
            </w:r>
          </w:p>
        </w:tc>
      </w:tr>
      <w:tr w:rsidR="000F772D" w:rsidRPr="0058432B" w14:paraId="5DD9007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A7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DB1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2696883.96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800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931024.69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79C6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EC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219°38'45"</w:t>
            </w:r>
          </w:p>
        </w:tc>
      </w:tr>
      <w:tr w:rsidR="000F772D" w:rsidRPr="0058432B" w14:paraId="24C3760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392B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88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2696866.31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EF1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931003.39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4A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78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214°52'14"</w:t>
            </w:r>
          </w:p>
        </w:tc>
      </w:tr>
      <w:tr w:rsidR="000F772D" w:rsidRPr="0058432B" w14:paraId="53B4658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06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C2F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2696847.57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BF5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930976.49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D547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96A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250°15'51"</w:t>
            </w:r>
          </w:p>
        </w:tc>
      </w:tr>
      <w:tr w:rsidR="000F772D" w:rsidRPr="0058432B" w14:paraId="49C7939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EC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AE2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2696817.09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C42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930965.56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AA7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53.52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7EA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230°56'02"</w:t>
            </w:r>
          </w:p>
        </w:tc>
      </w:tr>
      <w:tr w:rsidR="000F772D" w:rsidRPr="0058432B" w14:paraId="68260FE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598B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794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2696775.54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A4A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930931.83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8E9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C59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189°28'46"</w:t>
            </w:r>
          </w:p>
        </w:tc>
      </w:tr>
      <w:tr w:rsidR="000F772D" w:rsidRPr="0058432B" w14:paraId="20EEA52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D9C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DB3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2696775.27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964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930930.2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418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65.29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2ED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241°53'39"</w:t>
            </w:r>
          </w:p>
        </w:tc>
      </w:tr>
      <w:tr w:rsidR="000F772D" w:rsidRPr="0058432B" w14:paraId="18CE470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E2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41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2696918.68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A09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931507.36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426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B5C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358°16'37"</w:t>
            </w:r>
          </w:p>
        </w:tc>
      </w:tr>
      <w:tr w:rsidR="000F772D" w:rsidRPr="0058432B" w14:paraId="5644325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1EA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BD1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2696918.37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941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931517.79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F0A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525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331°32'55"</w:t>
            </w:r>
          </w:p>
        </w:tc>
      </w:tr>
      <w:tr w:rsidR="000F772D" w:rsidRPr="0058432B" w14:paraId="1E353D1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5C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5D25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2696899.88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C8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931551.9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AAE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FC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151°31'51"</w:t>
            </w:r>
          </w:p>
        </w:tc>
      </w:tr>
      <w:tr w:rsidR="000F772D" w:rsidRPr="0058432B" w14:paraId="6B99E1E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A1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642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2696918.38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CC4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931517.8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63DC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461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178°19'26"</w:t>
            </w:r>
          </w:p>
        </w:tc>
      </w:tr>
      <w:tr w:rsidR="000F772D" w:rsidRPr="0058432B" w14:paraId="7D81214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5D4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3E2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2695757.98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FA0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930815.98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D511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A8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82°47'30"</w:t>
            </w:r>
          </w:p>
        </w:tc>
      </w:tr>
      <w:tr w:rsidR="000F772D" w:rsidRPr="0058432B" w14:paraId="616B2B6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DF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13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2695768.9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401A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930817.36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9D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8A3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254°29'39"</w:t>
            </w:r>
          </w:p>
        </w:tc>
      </w:tr>
      <w:tr w:rsidR="000F772D" w:rsidRPr="0058432B" w14:paraId="60D0301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E17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91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2695767.92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45C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930817.09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7A4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61.47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866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174°47'13"</w:t>
            </w:r>
          </w:p>
        </w:tc>
      </w:tr>
      <w:tr w:rsidR="000F772D" w:rsidRPr="0058432B" w14:paraId="658486E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086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8F8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2695773.51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E4F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930755.87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96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678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150°47'59"</w:t>
            </w:r>
          </w:p>
        </w:tc>
      </w:tr>
      <w:tr w:rsidR="000F772D" w:rsidRPr="0058432B" w14:paraId="77B3B3D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06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B10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2695788.46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7BE1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930729.13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3B8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54.83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8E27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121°00'25"</w:t>
            </w:r>
          </w:p>
        </w:tc>
      </w:tr>
      <w:tr w:rsidR="000F772D" w:rsidRPr="0058432B" w14:paraId="338BBE4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E7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442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2695835.45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CA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930700.88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6C6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F1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96°03'16"</w:t>
            </w:r>
          </w:p>
        </w:tc>
      </w:tr>
      <w:tr w:rsidR="000F772D" w:rsidRPr="0058432B" w14:paraId="7A7D00E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8F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15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2695860.82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639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930698.19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685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110.19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AE7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72°24'40"</w:t>
            </w:r>
          </w:p>
        </w:tc>
      </w:tr>
      <w:tr w:rsidR="000F772D" w:rsidRPr="0058432B" w14:paraId="6032CDD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DF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5EC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2695965.86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87F2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930731.49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E41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72.09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26B7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92°48'25"</w:t>
            </w:r>
          </w:p>
        </w:tc>
      </w:tr>
      <w:tr w:rsidR="000F772D" w:rsidRPr="0058432B" w14:paraId="79661B3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72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C8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2696037.87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335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930727.96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24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55.76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28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77°12'00"</w:t>
            </w:r>
          </w:p>
        </w:tc>
      </w:tr>
      <w:tr w:rsidR="000F772D" w:rsidRPr="0058432B" w14:paraId="53740AE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56C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56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2696092.24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FAA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930740.31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468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68.52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26F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70°13'55"</w:t>
            </w:r>
          </w:p>
        </w:tc>
      </w:tr>
      <w:tr w:rsidR="000F772D" w:rsidRPr="0058432B" w14:paraId="154BBBB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465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26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2696156.72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2B8B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930763.48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302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48C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70°18'12"</w:t>
            </w:r>
          </w:p>
        </w:tc>
      </w:tr>
      <w:tr w:rsidR="000F772D" w:rsidRPr="0058432B" w14:paraId="6DD3AD3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D8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5D3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2696180.33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CE2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930771.94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EA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B1CF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83°23'33"</w:t>
            </w:r>
          </w:p>
        </w:tc>
      </w:tr>
      <w:tr w:rsidR="000F772D" w:rsidRPr="0058432B" w14:paraId="47A4E7C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DD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3BD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2696218.58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E76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930776.37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EE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DF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84°40'25"</w:t>
            </w:r>
          </w:p>
        </w:tc>
      </w:tr>
      <w:tr w:rsidR="000F772D" w:rsidRPr="0058432B" w14:paraId="11196E6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CA1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32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2696237.36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394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930778.12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9BA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27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146°30'23"</w:t>
            </w:r>
          </w:p>
        </w:tc>
      </w:tr>
      <w:tr w:rsidR="000F772D" w:rsidRPr="0058432B" w14:paraId="197189A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80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EA2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2696243.62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2C8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930768.66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22D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3A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264°41'23"</w:t>
            </w:r>
          </w:p>
        </w:tc>
      </w:tr>
      <w:tr w:rsidR="000F772D" w:rsidRPr="0058432B" w14:paraId="34213ED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BCB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41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2696219.62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3C7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930766.43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A39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54D3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263°23'09"</w:t>
            </w:r>
          </w:p>
        </w:tc>
      </w:tr>
      <w:tr w:rsidR="000F772D" w:rsidRPr="0058432B" w14:paraId="5FBD654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30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173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8290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2696182.62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810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930762.13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5C0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C23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250°18'47"</w:t>
            </w:r>
          </w:p>
        </w:tc>
      </w:tr>
      <w:tr w:rsidR="000F772D" w:rsidRPr="0058432B" w14:paraId="4F06A4A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89F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2AA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2696160.11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986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930754.08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171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66.9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769E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250°03'02"</w:t>
            </w:r>
          </w:p>
        </w:tc>
      </w:tr>
      <w:tr w:rsidR="000F772D" w:rsidRPr="0058432B" w14:paraId="4722C76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662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049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2696097.23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C0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930731.26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AC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60.7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FD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257°05'18"</w:t>
            </w:r>
          </w:p>
        </w:tc>
      </w:tr>
      <w:tr w:rsidR="000F772D" w:rsidRPr="0058432B" w14:paraId="656CE03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8D4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4B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2696038.06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ED5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930717.7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3E0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71.01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A5B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272°59'44"</w:t>
            </w:r>
          </w:p>
        </w:tc>
      </w:tr>
      <w:tr w:rsidR="000F772D" w:rsidRPr="0058432B" w14:paraId="1CBBCBE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2269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F91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2695967.15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49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930721.41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06E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110.47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AB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252°24'47"</w:t>
            </w:r>
          </w:p>
        </w:tc>
      </w:tr>
      <w:tr w:rsidR="000F772D" w:rsidRPr="0058432B" w14:paraId="13CF572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A94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00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2695861.85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92E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930688.03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6A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29.82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290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276°03'51"</w:t>
            </w:r>
          </w:p>
        </w:tc>
      </w:tr>
      <w:tr w:rsidR="000F772D" w:rsidRPr="0058432B" w14:paraId="071FAA8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D92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1F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2695832.19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02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930691.18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F3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59.7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95AD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301°00'01"</w:t>
            </w:r>
          </w:p>
        </w:tc>
      </w:tr>
      <w:tr w:rsidR="000F772D" w:rsidRPr="0058432B" w14:paraId="622C662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CBEA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AD1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2695781.02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1F3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930721.93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47A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43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330°48'52"</w:t>
            </w:r>
          </w:p>
        </w:tc>
      </w:tr>
      <w:tr w:rsidR="000F772D" w:rsidRPr="0058432B" w14:paraId="6D3C898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62A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03F8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2695763.75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64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930752.85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2EF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63.39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0A09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354°46'50"</w:t>
            </w:r>
          </w:p>
        </w:tc>
      </w:tr>
      <w:tr w:rsidR="000F772D" w:rsidRPr="0058432B" w14:paraId="0608C42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07D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E4F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2696077.77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0D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930907.44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E4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BE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19°56'37"</w:t>
            </w:r>
          </w:p>
        </w:tc>
      </w:tr>
      <w:tr w:rsidR="000F772D" w:rsidRPr="0058432B" w14:paraId="56A7D90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08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42A2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2696081.73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91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930918.35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73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6B0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79°24'22"</w:t>
            </w:r>
          </w:p>
        </w:tc>
      </w:tr>
      <w:tr w:rsidR="000F772D" w:rsidRPr="0058432B" w14:paraId="408B950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56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8B00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2696083.28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0CB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930918.64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4FE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38.8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03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86°03'10"</w:t>
            </w:r>
          </w:p>
        </w:tc>
      </w:tr>
      <w:tr w:rsidR="000F772D" w:rsidRPr="0058432B" w14:paraId="7C4F6C7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144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E5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2696121.98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9D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930921.31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C6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BA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170°19'04"</w:t>
            </w:r>
          </w:p>
        </w:tc>
      </w:tr>
      <w:tr w:rsidR="000F772D" w:rsidRPr="0058432B" w14:paraId="018F5D5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99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9157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2696123.67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6AE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930911.4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CC2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39.23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8EE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266°03'08"</w:t>
            </w:r>
          </w:p>
        </w:tc>
      </w:tr>
      <w:tr w:rsidR="000F772D" w:rsidRPr="0058432B" w14:paraId="614EE1E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259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4BE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2696084.54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9CB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930908.7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68E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58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259°27'31"</w:t>
            </w:r>
          </w:p>
        </w:tc>
      </w:tr>
      <w:tr w:rsidR="000F772D" w:rsidRPr="0058432B" w14:paraId="1FC6832C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DCB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ЗУ34</w:t>
            </w:r>
          </w:p>
        </w:tc>
      </w:tr>
      <w:tr w:rsidR="000F772D" w:rsidRPr="0058432B" w14:paraId="58CE7E2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2EA8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D0C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2695766.65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25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ADC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66.21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86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75°47'55"</w:t>
            </w:r>
          </w:p>
        </w:tc>
      </w:tr>
      <w:tr w:rsidR="000F772D" w:rsidRPr="0058432B" w14:paraId="58323EA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A167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1E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2695830.84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B2C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930843.36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3B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84.41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1BB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75°10'38"</w:t>
            </w:r>
          </w:p>
        </w:tc>
      </w:tr>
      <w:tr w:rsidR="000F772D" w:rsidRPr="0058432B" w14:paraId="7EA91EA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175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29B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2695912.44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30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930864.96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2AA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BB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62°56'11"</w:t>
            </w:r>
          </w:p>
        </w:tc>
      </w:tr>
      <w:tr w:rsidR="000F772D" w:rsidRPr="0058432B" w14:paraId="5C501DA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8F75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40A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2695913.75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6F0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930865.63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83F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260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74°52'44"</w:t>
            </w:r>
          </w:p>
        </w:tc>
      </w:tr>
      <w:tr w:rsidR="000F772D" w:rsidRPr="0058432B" w14:paraId="41F7DED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E8F9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6B0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2695919.53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7E6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930867.19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022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71F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59°54'40"</w:t>
            </w:r>
          </w:p>
        </w:tc>
      </w:tr>
      <w:tr w:rsidR="000F772D" w:rsidRPr="0058432B" w14:paraId="575CF65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446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180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2695940.97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D07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930879.61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CCAA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964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62°47'48"</w:t>
            </w:r>
          </w:p>
        </w:tc>
      </w:tr>
      <w:tr w:rsidR="000F772D" w:rsidRPr="0058432B" w14:paraId="70C3F02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30B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5A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2695974.69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0775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930896.94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030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62.34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53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79°34'59"</w:t>
            </w:r>
          </w:p>
        </w:tc>
      </w:tr>
      <w:tr w:rsidR="000F772D" w:rsidRPr="0058432B" w14:paraId="72C7D2D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BA0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A63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2696036.01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FBCF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930908.22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141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DAD8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25°25'15"</w:t>
            </w:r>
          </w:p>
        </w:tc>
      </w:tr>
      <w:tr w:rsidR="000F772D" w:rsidRPr="0058432B" w14:paraId="0935BA4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13D8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3F5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2696036.85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9C7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930909.99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1D8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45.65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E39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79°26'42"</w:t>
            </w:r>
          </w:p>
        </w:tc>
      </w:tr>
      <w:tr w:rsidR="000F772D" w:rsidRPr="0058432B" w14:paraId="4AEDEB5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112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6147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2696081.73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EF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930918.35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4BF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95F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199°56'37"</w:t>
            </w:r>
          </w:p>
        </w:tc>
      </w:tr>
      <w:tr w:rsidR="000F772D" w:rsidRPr="0058432B" w14:paraId="6FEF1AC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BBF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4F5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2696077.77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CD0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930907.44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C0B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103.23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FC4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259°26'33"</w:t>
            </w:r>
          </w:p>
        </w:tc>
      </w:tr>
      <w:tr w:rsidR="000F772D" w:rsidRPr="0058432B" w14:paraId="0B5953C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9FE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701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2695976.28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9A1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930888.52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26B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61.13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01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239°54'01"</w:t>
            </w:r>
          </w:p>
        </w:tc>
      </w:tr>
      <w:tr w:rsidR="000F772D" w:rsidRPr="0058432B" w14:paraId="1489FA18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E81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B30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2695923.4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8389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930857.86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986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64.52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4930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254°55'19"</w:t>
            </w:r>
          </w:p>
        </w:tc>
      </w:tr>
      <w:tr w:rsidR="000F772D" w:rsidRPr="0058432B" w14:paraId="3DDB5AD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302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116C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2695861.1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471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930841.08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13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8FC1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258°10'38"</w:t>
            </w:r>
          </w:p>
        </w:tc>
      </w:tr>
      <w:tr w:rsidR="000F772D" w:rsidRPr="0058432B" w14:paraId="255202B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8C0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330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2695830.95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D61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930834.77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75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64.45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94D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254°19'26"</w:t>
            </w:r>
          </w:p>
        </w:tc>
      </w:tr>
      <w:tr w:rsidR="000F772D" w:rsidRPr="0058432B" w14:paraId="47F8997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432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0281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2695768.9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4DB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930817.36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C21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2FCC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262°47'30"</w:t>
            </w:r>
          </w:p>
        </w:tc>
      </w:tr>
      <w:tr w:rsidR="000F772D" w:rsidRPr="0058432B" w14:paraId="2CA12C35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43A0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09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2695757.98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DBA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930815.98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A4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263F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354°46'56"</w:t>
            </w:r>
          </w:p>
        </w:tc>
      </w:tr>
      <w:tr w:rsidR="000F772D" w:rsidRPr="0058432B" w14:paraId="790ECF6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B9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6CD2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2695757.21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A7AD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930824.47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39C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B56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74°19'29"</w:t>
            </w:r>
          </w:p>
        </w:tc>
      </w:tr>
      <w:tr w:rsidR="000F772D" w:rsidRPr="0058432B" w14:paraId="3EEA46D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8DD2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9A09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2696745.32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EF9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3D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12C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42°19'46"</w:t>
            </w:r>
          </w:p>
        </w:tc>
      </w:tr>
      <w:tr w:rsidR="000F772D" w:rsidRPr="0058432B" w14:paraId="038B843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651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00C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2696757.27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532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931573.14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1D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63.13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474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78°37'27"</w:t>
            </w:r>
          </w:p>
        </w:tc>
      </w:tr>
      <w:tr w:rsidR="000F772D" w:rsidRPr="0058432B" w14:paraId="7B97F76F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9F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496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2696819.16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36B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931585.59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977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45.16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B4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104°39'07"</w:t>
            </w:r>
          </w:p>
        </w:tc>
      </w:tr>
      <w:tr w:rsidR="000F772D" w:rsidRPr="0058432B" w14:paraId="7C90899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C513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6A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2696862.85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B0A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931574.17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8F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52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203°53'48"</w:t>
            </w:r>
          </w:p>
        </w:tc>
      </w:tr>
      <w:tr w:rsidR="000F772D" w:rsidRPr="0058432B" w14:paraId="10E0920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A6DE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CB8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2696860.11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ABA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931567.99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7BC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21.74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CA4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282°48'40"</w:t>
            </w:r>
          </w:p>
        </w:tc>
      </w:tr>
      <w:tr w:rsidR="000F772D" w:rsidRPr="0058432B" w14:paraId="712BBBA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DCF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0CA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2696838.91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1DB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931572.81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D42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87.65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6C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263°51'42"</w:t>
            </w:r>
          </w:p>
        </w:tc>
      </w:tr>
      <w:tr w:rsidR="000F772D" w:rsidRPr="0058432B" w14:paraId="4AE6E4C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EA0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12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2696751.77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3C11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931563.44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42AC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26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242°03'51"</w:t>
            </w:r>
          </w:p>
        </w:tc>
      </w:tr>
      <w:tr w:rsidR="000F772D" w:rsidRPr="0058432B" w14:paraId="0FEB03CA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2A54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ЗУ35</w:t>
            </w:r>
          </w:p>
        </w:tc>
      </w:tr>
      <w:tr w:rsidR="000F772D" w:rsidRPr="0058432B" w14:paraId="7C4AF9A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06F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2BF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2696734.62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4339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931462.22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22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A87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1°35'44"</w:t>
            </w:r>
          </w:p>
        </w:tc>
      </w:tr>
      <w:tr w:rsidR="000F772D" w:rsidRPr="0058432B" w14:paraId="46747D7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6C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A4CE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2696735.19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431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931482.66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537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107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91°21'50"</w:t>
            </w:r>
          </w:p>
        </w:tc>
      </w:tr>
      <w:tr w:rsidR="000F772D" w:rsidRPr="0058432B" w14:paraId="7384CE2E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E23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87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2696745.69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7AD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931482.41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D3A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FB23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181°18'46"</w:t>
            </w:r>
          </w:p>
        </w:tc>
      </w:tr>
      <w:tr w:rsidR="000F772D" w:rsidRPr="0058432B" w14:paraId="365F469C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B19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04C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2696745.23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9A60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931462.25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42E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B0C3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269°50'16"</w:t>
            </w:r>
          </w:p>
        </w:tc>
      </w:tr>
      <w:tr w:rsidR="000F772D" w:rsidRPr="0058432B" w14:paraId="1708B64B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498D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ЗУ36</w:t>
            </w:r>
          </w:p>
        </w:tc>
      </w:tr>
      <w:tr w:rsidR="000F772D" w:rsidRPr="0058432B" w14:paraId="7972A547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1F9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672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2696745.23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F1C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931462.25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135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ABA1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88°42'30"</w:t>
            </w:r>
          </w:p>
        </w:tc>
      </w:tr>
      <w:tr w:rsidR="000F772D" w:rsidRPr="0058432B" w14:paraId="4D738CE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7E3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5F3B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2696762.98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2ED3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931462.65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88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16.67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1B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180°47'38"</w:t>
            </w:r>
          </w:p>
        </w:tc>
      </w:tr>
      <w:tr w:rsidR="000F772D" w:rsidRPr="0058432B" w14:paraId="443B21C3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D91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57EDC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2696762.75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6B2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931445.99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C927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8F0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201°59'01"</w:t>
            </w:r>
          </w:p>
        </w:tc>
      </w:tr>
      <w:tr w:rsidR="000F772D" w:rsidRPr="0058432B" w14:paraId="1E68F806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19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273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2696758.91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AE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931436.49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E42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19.05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7A45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313°53'07"</w:t>
            </w:r>
          </w:p>
        </w:tc>
      </w:tr>
      <w:tr w:rsidR="000F772D" w:rsidRPr="0058432B" w14:paraId="72683B4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C42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4B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2696745.18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3CC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931449.69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055F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BD1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0°13'32"</w:t>
            </w:r>
          </w:p>
        </w:tc>
      </w:tr>
      <w:tr w:rsidR="000F772D" w:rsidRPr="0058432B" w14:paraId="5928C078" w14:textId="77777777" w:rsidTr="000F772D">
        <w:trPr>
          <w:jc w:val="center"/>
        </w:trPr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B1B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ЗУ37</w:t>
            </w:r>
          </w:p>
        </w:tc>
      </w:tr>
      <w:tr w:rsidR="000F772D" w:rsidRPr="0058432B" w14:paraId="1C16D89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CAE6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AC9E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2696825.26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919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931462.78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324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21D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173°18'26"</w:t>
            </w:r>
          </w:p>
        </w:tc>
      </w:tr>
      <w:tr w:rsidR="000F772D" w:rsidRPr="0058432B" w14:paraId="5950C00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C38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99FE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2696825.55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851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931460.32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2E3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37.5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7B96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177°37'47"</w:t>
            </w:r>
          </w:p>
        </w:tc>
      </w:tr>
      <w:tr w:rsidR="000F772D" w:rsidRPr="0058432B" w14:paraId="1CBCE42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4A1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B94B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2696827.1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54E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931422.86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968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EC80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174°11'15"</w:t>
            </w:r>
          </w:p>
        </w:tc>
      </w:tr>
      <w:tr w:rsidR="000F772D" w:rsidRPr="0058432B" w14:paraId="2CEC6A90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633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C4EA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2696829.76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14BAE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931396.68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404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BDD7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260°50'59"</w:t>
            </w:r>
          </w:p>
        </w:tc>
      </w:tr>
      <w:tr w:rsidR="000F772D" w:rsidRPr="0058432B" w14:paraId="25A1CE04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D69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A5F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2696803.99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D9C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931392.53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E8F3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12.06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2EB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288°55'16"</w:t>
            </w:r>
          </w:p>
        </w:tc>
      </w:tr>
      <w:tr w:rsidR="000F772D" w:rsidRPr="0058432B" w14:paraId="442C4CAB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9376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92D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2696792.58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9BE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931396.44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619A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30.65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40D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329°54'12"</w:t>
            </w:r>
          </w:p>
        </w:tc>
      </w:tr>
      <w:tr w:rsidR="000F772D" w:rsidRPr="0058432B" w14:paraId="1881EEB2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258B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352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2696777.22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726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931422.96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C35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071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315°48'06"</w:t>
            </w:r>
          </w:p>
        </w:tc>
      </w:tr>
      <w:tr w:rsidR="000F772D" w:rsidRPr="0058432B" w14:paraId="23E78CDA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DC2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EA68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2696774.06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A64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931426.2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89A87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23.86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CEB9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355°34'38"</w:t>
            </w:r>
          </w:p>
        </w:tc>
      </w:tr>
      <w:tr w:rsidR="000F772D" w:rsidRPr="0058432B" w14:paraId="3E8D5BC1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33E1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lastRenderedPageBreak/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E435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2696772.22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A0E3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931449.98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2A4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91C3D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355°43'48"</w:t>
            </w:r>
          </w:p>
        </w:tc>
      </w:tr>
      <w:tr w:rsidR="000F772D" w:rsidRPr="0058432B" w14:paraId="51F4CBC9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BDE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0E26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2696771.34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7E2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931461.8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85E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7.47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23840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86°55'44"</w:t>
            </w:r>
          </w:p>
        </w:tc>
      </w:tr>
      <w:tr w:rsidR="000F772D" w:rsidRPr="0058432B" w14:paraId="2BFE40ED" w14:textId="77777777" w:rsidTr="000F772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AC45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4EFF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2696778.8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F6859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931462.2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304C2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46.46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A6C01" w14:textId="77777777" w:rsidR="000F772D" w:rsidRPr="0058432B" w:rsidRDefault="000F772D" w:rsidP="000F772D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8432B">
              <w:rPr>
                <w:rFonts w:ascii="Arial CYR" w:hAnsi="Arial CYR" w:cs="Arial CYR"/>
                <w:sz w:val="20"/>
                <w:szCs w:val="20"/>
              </w:rPr>
              <w:t>89°17'04"</w:t>
            </w:r>
          </w:p>
        </w:tc>
      </w:tr>
    </w:tbl>
    <w:bookmarkEnd w:id="0"/>
    <w:p w14:paraId="2470C87A" w14:textId="353B6FA5" w:rsidR="005340F4" w:rsidRPr="0058432B" w:rsidRDefault="005340F4" w:rsidP="005340F4">
      <w:pPr>
        <w:pStyle w:val="af2"/>
        <w:ind w:firstLine="284"/>
        <w:jc w:val="right"/>
        <w:rPr>
          <w:sz w:val="28"/>
          <w:szCs w:val="28"/>
        </w:rPr>
      </w:pPr>
      <w:r w:rsidRPr="0058432B">
        <w:rPr>
          <w:sz w:val="28"/>
          <w:szCs w:val="28"/>
        </w:rPr>
        <w:t>».</w:t>
      </w:r>
    </w:p>
    <w:p w14:paraId="492E2801" w14:textId="03441EC4" w:rsidR="009052FE" w:rsidRPr="0058432B" w:rsidRDefault="00666E2D" w:rsidP="00EF5027">
      <w:pPr>
        <w:pStyle w:val="af2"/>
        <w:ind w:firstLine="709"/>
        <w:jc w:val="both"/>
        <w:rPr>
          <w:sz w:val="28"/>
          <w:szCs w:val="28"/>
        </w:rPr>
      </w:pPr>
      <w:r w:rsidRPr="0058432B">
        <w:rPr>
          <w:sz w:val="28"/>
          <w:szCs w:val="28"/>
        </w:rPr>
        <w:t xml:space="preserve">1.2. </w:t>
      </w:r>
      <w:bookmarkStart w:id="1" w:name="_Hlk152685228"/>
      <w:r w:rsidR="00FB0E31" w:rsidRPr="0058432B">
        <w:rPr>
          <w:sz w:val="28"/>
          <w:szCs w:val="28"/>
        </w:rPr>
        <w:t>Ч</w:t>
      </w:r>
      <w:r w:rsidRPr="0058432B">
        <w:rPr>
          <w:sz w:val="28"/>
          <w:szCs w:val="28"/>
        </w:rPr>
        <w:t xml:space="preserve">ертеж межевания территории </w:t>
      </w:r>
      <w:r w:rsidR="00A576FD" w:rsidRPr="0058432B">
        <w:rPr>
          <w:sz w:val="28"/>
          <w:szCs w:val="28"/>
        </w:rPr>
        <w:t>с</w:t>
      </w:r>
      <w:r w:rsidRPr="0058432B">
        <w:rPr>
          <w:sz w:val="28"/>
          <w:szCs w:val="28"/>
        </w:rPr>
        <w:t>.</w:t>
      </w:r>
      <w:r w:rsidR="003E3DBF">
        <w:rPr>
          <w:sz w:val="28"/>
          <w:szCs w:val="28"/>
        </w:rPr>
        <w:t xml:space="preserve"> </w:t>
      </w:r>
      <w:r w:rsidR="00EF5027" w:rsidRPr="0058432B">
        <w:rPr>
          <w:sz w:val="28"/>
          <w:szCs w:val="28"/>
        </w:rPr>
        <w:t>Тюли</w:t>
      </w:r>
      <w:r w:rsidRPr="0058432B">
        <w:rPr>
          <w:sz w:val="28"/>
          <w:szCs w:val="28"/>
        </w:rPr>
        <w:t xml:space="preserve"> изложить в редакции </w:t>
      </w:r>
      <w:r w:rsidR="009052FE" w:rsidRPr="0058432B">
        <w:rPr>
          <w:sz w:val="28"/>
          <w:szCs w:val="28"/>
        </w:rPr>
        <w:t xml:space="preserve">согласно </w:t>
      </w:r>
      <w:proofErr w:type="gramStart"/>
      <w:r w:rsidR="009052FE" w:rsidRPr="0058432B">
        <w:rPr>
          <w:sz w:val="28"/>
          <w:szCs w:val="28"/>
        </w:rPr>
        <w:t>приложению</w:t>
      </w:r>
      <w:proofErr w:type="gramEnd"/>
      <w:r w:rsidR="009052FE" w:rsidRPr="0058432B">
        <w:rPr>
          <w:sz w:val="28"/>
          <w:szCs w:val="28"/>
        </w:rPr>
        <w:t xml:space="preserve"> к настоящему решению</w:t>
      </w:r>
      <w:r w:rsidR="00EF5027" w:rsidRPr="0058432B">
        <w:rPr>
          <w:sz w:val="28"/>
          <w:szCs w:val="28"/>
        </w:rPr>
        <w:t>.</w:t>
      </w:r>
    </w:p>
    <w:bookmarkEnd w:id="1"/>
    <w:p w14:paraId="54B04DDA" w14:textId="0C504E6E" w:rsidR="00345BFF" w:rsidRDefault="00345BFF" w:rsidP="00345BFF">
      <w:pPr>
        <w:shd w:val="clear" w:color="auto" w:fill="FFFFFF"/>
        <w:ind w:right="-2" w:firstLine="0"/>
        <w:rPr>
          <w:sz w:val="28"/>
          <w:szCs w:val="28"/>
        </w:rPr>
      </w:pPr>
    </w:p>
    <w:p w14:paraId="0AC19D7C" w14:textId="278FDA24" w:rsidR="009052FE" w:rsidRPr="0058432B" w:rsidRDefault="009052FE" w:rsidP="00345BFF">
      <w:pPr>
        <w:shd w:val="clear" w:color="auto" w:fill="FFFFFF"/>
        <w:ind w:right="-2" w:firstLine="709"/>
        <w:rPr>
          <w:sz w:val="28"/>
          <w:szCs w:val="28"/>
        </w:rPr>
      </w:pPr>
      <w:r w:rsidRPr="0058432B">
        <w:rPr>
          <w:sz w:val="28"/>
          <w:szCs w:val="28"/>
        </w:rPr>
        <w:t>2. Настоящее решение вступает в силу с момента официального опубликования (обнародования).</w:t>
      </w:r>
    </w:p>
    <w:p w14:paraId="383AEF48" w14:textId="77777777" w:rsidR="00345BFF" w:rsidRDefault="00345BFF" w:rsidP="00345BFF">
      <w:pPr>
        <w:ind w:firstLine="0"/>
        <w:rPr>
          <w:sz w:val="28"/>
          <w:szCs w:val="28"/>
        </w:rPr>
      </w:pPr>
    </w:p>
    <w:p w14:paraId="114ED090" w14:textId="1D509A44" w:rsidR="00FB0E31" w:rsidRPr="0058432B" w:rsidRDefault="009052FE" w:rsidP="003416AA">
      <w:pPr>
        <w:ind w:firstLine="709"/>
        <w:rPr>
          <w:sz w:val="28"/>
          <w:szCs w:val="28"/>
        </w:rPr>
      </w:pPr>
      <w:r w:rsidRPr="0058432B">
        <w:rPr>
          <w:sz w:val="28"/>
          <w:szCs w:val="28"/>
        </w:rPr>
        <w:t>3. Контроль за выполнением решения оставляю за собой.</w:t>
      </w:r>
    </w:p>
    <w:p w14:paraId="22405AA7" w14:textId="5BB22272" w:rsidR="009052FE" w:rsidRDefault="009052FE" w:rsidP="003416AA">
      <w:pPr>
        <w:pStyle w:val="af2"/>
        <w:jc w:val="both"/>
        <w:rPr>
          <w:sz w:val="28"/>
          <w:szCs w:val="28"/>
        </w:rPr>
      </w:pPr>
    </w:p>
    <w:p w14:paraId="5BE06713" w14:textId="7BFB46AF" w:rsidR="003416AA" w:rsidRDefault="003416AA" w:rsidP="003416AA">
      <w:pPr>
        <w:pStyle w:val="af2"/>
        <w:jc w:val="both"/>
        <w:rPr>
          <w:sz w:val="28"/>
          <w:szCs w:val="28"/>
        </w:rPr>
      </w:pPr>
    </w:p>
    <w:p w14:paraId="71D390D9" w14:textId="77777777" w:rsidR="003416AA" w:rsidRPr="0058432B" w:rsidRDefault="003416AA" w:rsidP="003416AA">
      <w:pPr>
        <w:pStyle w:val="af2"/>
        <w:jc w:val="both"/>
        <w:rPr>
          <w:sz w:val="28"/>
          <w:szCs w:val="28"/>
        </w:rPr>
      </w:pPr>
    </w:p>
    <w:p w14:paraId="18B75740" w14:textId="77777777" w:rsidR="003416AA" w:rsidRPr="003416AA" w:rsidRDefault="003416AA" w:rsidP="003416AA">
      <w:pPr>
        <w:widowControl w:val="0"/>
        <w:suppressAutoHyphens/>
        <w:autoSpaceDE w:val="0"/>
        <w:ind w:firstLine="0"/>
        <w:rPr>
          <w:sz w:val="28"/>
          <w:szCs w:val="28"/>
          <w:lang w:eastAsia="zh-CN"/>
        </w:rPr>
      </w:pPr>
      <w:r w:rsidRPr="003416AA">
        <w:rPr>
          <w:sz w:val="28"/>
          <w:szCs w:val="28"/>
          <w:lang w:eastAsia="zh-CN"/>
        </w:rPr>
        <w:t>Председатель Совета депутатов</w:t>
      </w:r>
    </w:p>
    <w:p w14:paraId="4C9B0233" w14:textId="77777777" w:rsidR="003416AA" w:rsidRPr="003416AA" w:rsidRDefault="003416AA" w:rsidP="003416AA">
      <w:pPr>
        <w:widowControl w:val="0"/>
        <w:suppressAutoHyphens/>
        <w:autoSpaceDE w:val="0"/>
        <w:ind w:firstLine="0"/>
        <w:rPr>
          <w:sz w:val="28"/>
          <w:szCs w:val="28"/>
          <w:lang w:eastAsia="zh-CN"/>
        </w:rPr>
      </w:pPr>
      <w:r w:rsidRPr="003416AA">
        <w:rPr>
          <w:sz w:val="28"/>
          <w:szCs w:val="28"/>
          <w:lang w:eastAsia="zh-CN"/>
        </w:rPr>
        <w:t>сельского поселения Выкатной                                                      Н.Г. Щепёткин</w:t>
      </w:r>
    </w:p>
    <w:p w14:paraId="71B03118" w14:textId="77777777" w:rsidR="003416AA" w:rsidRPr="003416AA" w:rsidRDefault="003416AA" w:rsidP="003416AA">
      <w:pPr>
        <w:widowControl w:val="0"/>
        <w:suppressAutoHyphens/>
        <w:autoSpaceDE w:val="0"/>
        <w:ind w:firstLine="0"/>
        <w:rPr>
          <w:sz w:val="28"/>
          <w:szCs w:val="28"/>
          <w:lang w:eastAsia="zh-CN"/>
        </w:rPr>
      </w:pPr>
    </w:p>
    <w:p w14:paraId="0F586C5E" w14:textId="77777777" w:rsidR="003416AA" w:rsidRPr="003416AA" w:rsidRDefault="003416AA" w:rsidP="003416AA">
      <w:pPr>
        <w:widowControl w:val="0"/>
        <w:suppressAutoHyphens/>
        <w:autoSpaceDE w:val="0"/>
        <w:ind w:firstLine="0"/>
        <w:rPr>
          <w:sz w:val="28"/>
          <w:szCs w:val="28"/>
          <w:lang w:eastAsia="zh-CN"/>
        </w:rPr>
      </w:pPr>
    </w:p>
    <w:p w14:paraId="4E42155C" w14:textId="77777777" w:rsidR="003416AA" w:rsidRPr="003416AA" w:rsidRDefault="003416AA" w:rsidP="003416AA">
      <w:pPr>
        <w:widowControl w:val="0"/>
        <w:suppressAutoHyphens/>
        <w:autoSpaceDE w:val="0"/>
        <w:ind w:firstLine="0"/>
        <w:rPr>
          <w:sz w:val="28"/>
          <w:szCs w:val="28"/>
          <w:lang w:eastAsia="zh-CN"/>
        </w:rPr>
      </w:pPr>
    </w:p>
    <w:p w14:paraId="583A41A3" w14:textId="77777777" w:rsidR="003416AA" w:rsidRPr="003416AA" w:rsidRDefault="003416AA" w:rsidP="003416AA">
      <w:pPr>
        <w:widowControl w:val="0"/>
        <w:suppressAutoHyphens/>
        <w:autoSpaceDE w:val="0"/>
        <w:ind w:firstLine="0"/>
        <w:rPr>
          <w:sz w:val="28"/>
          <w:szCs w:val="28"/>
        </w:rPr>
      </w:pPr>
      <w:r w:rsidRPr="003416AA">
        <w:rPr>
          <w:sz w:val="28"/>
          <w:szCs w:val="28"/>
        </w:rPr>
        <w:t>Глава сельского</w:t>
      </w:r>
    </w:p>
    <w:p w14:paraId="4DF4F48A" w14:textId="77777777" w:rsidR="003416AA" w:rsidRPr="003416AA" w:rsidRDefault="003416AA" w:rsidP="003416AA">
      <w:pPr>
        <w:widowControl w:val="0"/>
        <w:suppressAutoHyphens/>
        <w:autoSpaceDE w:val="0"/>
        <w:ind w:firstLine="0"/>
        <w:rPr>
          <w:sz w:val="28"/>
          <w:szCs w:val="28"/>
        </w:rPr>
      </w:pPr>
      <w:r w:rsidRPr="003416AA">
        <w:rPr>
          <w:sz w:val="28"/>
          <w:szCs w:val="28"/>
        </w:rPr>
        <w:t>поселения Выкатной                                                                        Н.Г. Щепёткин</w:t>
      </w:r>
    </w:p>
    <w:p w14:paraId="03D3059C" w14:textId="4C7F6248" w:rsidR="00EF5027" w:rsidRPr="0058432B" w:rsidRDefault="0010121C" w:rsidP="004061EF">
      <w:pPr>
        <w:pStyle w:val="af2"/>
        <w:rPr>
          <w:sz w:val="28"/>
          <w:szCs w:val="28"/>
        </w:rPr>
      </w:pPr>
      <w:r w:rsidRPr="0058432B">
        <w:rPr>
          <w:rFonts w:eastAsia="Calibri"/>
          <w:sz w:val="28"/>
          <w:szCs w:val="28"/>
        </w:rPr>
        <w:tab/>
        <w:t xml:space="preserve"> </w:t>
      </w:r>
      <w:r w:rsidRPr="0058432B">
        <w:rPr>
          <w:rFonts w:eastAsia="Calibri"/>
          <w:sz w:val="28"/>
          <w:szCs w:val="28"/>
        </w:rPr>
        <w:tab/>
      </w:r>
      <w:r w:rsidRPr="0058432B">
        <w:rPr>
          <w:rFonts w:eastAsia="Calibri"/>
          <w:sz w:val="28"/>
          <w:szCs w:val="28"/>
        </w:rPr>
        <w:tab/>
      </w:r>
      <w:r w:rsidRPr="0058432B">
        <w:rPr>
          <w:rFonts w:eastAsia="Calibri"/>
          <w:sz w:val="28"/>
          <w:szCs w:val="28"/>
        </w:rPr>
        <w:tab/>
      </w:r>
      <w:r w:rsidRPr="0058432B">
        <w:rPr>
          <w:rFonts w:eastAsia="Calibri"/>
          <w:sz w:val="28"/>
          <w:szCs w:val="28"/>
        </w:rPr>
        <w:tab/>
      </w:r>
      <w:r w:rsidRPr="0058432B">
        <w:rPr>
          <w:rFonts w:eastAsia="Calibri"/>
          <w:sz w:val="28"/>
          <w:szCs w:val="28"/>
        </w:rPr>
        <w:tab/>
      </w:r>
      <w:r w:rsidRPr="0058432B">
        <w:rPr>
          <w:rFonts w:eastAsia="Calibri"/>
          <w:sz w:val="28"/>
          <w:szCs w:val="28"/>
        </w:rPr>
        <w:tab/>
      </w:r>
      <w:r w:rsidR="004061EF" w:rsidRPr="0058432B">
        <w:rPr>
          <w:rFonts w:eastAsia="Calibri"/>
          <w:sz w:val="28"/>
          <w:szCs w:val="28"/>
        </w:rPr>
        <w:t xml:space="preserve">     </w:t>
      </w:r>
    </w:p>
    <w:p w14:paraId="3330A128" w14:textId="77777777" w:rsidR="004061EF" w:rsidRPr="0058432B" w:rsidRDefault="004061EF" w:rsidP="008746D4">
      <w:pPr>
        <w:jc w:val="right"/>
        <w:rPr>
          <w:sz w:val="28"/>
          <w:szCs w:val="28"/>
        </w:rPr>
        <w:sectPr w:rsidR="004061EF" w:rsidRPr="0058432B" w:rsidSect="004061EF">
          <w:headerReference w:type="even" r:id="rId8"/>
          <w:headerReference w:type="default" r:id="rId9"/>
          <w:footerReference w:type="default" r:id="rId10"/>
          <w:pgSz w:w="11906" w:h="16838"/>
          <w:pgMar w:top="851" w:right="991" w:bottom="709" w:left="1559" w:header="0" w:footer="0" w:gutter="0"/>
          <w:pgNumType w:start="1"/>
          <w:cols w:space="708"/>
          <w:titlePg/>
          <w:docGrid w:linePitch="360"/>
        </w:sectPr>
      </w:pPr>
    </w:p>
    <w:p w14:paraId="2B499F26" w14:textId="52FEACF0" w:rsidR="004B3E27" w:rsidRPr="0058432B" w:rsidRDefault="004B3E27" w:rsidP="004B3E27">
      <w:pPr>
        <w:jc w:val="right"/>
        <w:rPr>
          <w:sz w:val="28"/>
          <w:szCs w:val="28"/>
        </w:rPr>
      </w:pPr>
      <w:r w:rsidRPr="0058432B">
        <w:rPr>
          <w:sz w:val="28"/>
          <w:szCs w:val="28"/>
        </w:rPr>
        <w:lastRenderedPageBreak/>
        <w:t xml:space="preserve">Приложение </w:t>
      </w:r>
    </w:p>
    <w:p w14:paraId="426B4713" w14:textId="77777777" w:rsidR="004B3E27" w:rsidRPr="0058432B" w:rsidRDefault="004B3E27" w:rsidP="004B3E27">
      <w:pPr>
        <w:jc w:val="right"/>
        <w:rPr>
          <w:sz w:val="28"/>
          <w:szCs w:val="28"/>
        </w:rPr>
      </w:pPr>
      <w:r w:rsidRPr="0058432B">
        <w:rPr>
          <w:sz w:val="28"/>
          <w:szCs w:val="28"/>
        </w:rPr>
        <w:t xml:space="preserve">к решению Совета депутатов </w:t>
      </w:r>
    </w:p>
    <w:p w14:paraId="28928EAD" w14:textId="77777777" w:rsidR="004B3E27" w:rsidRPr="0058432B" w:rsidRDefault="004B3E27" w:rsidP="004B3E27">
      <w:pPr>
        <w:jc w:val="right"/>
        <w:rPr>
          <w:sz w:val="28"/>
          <w:szCs w:val="28"/>
        </w:rPr>
      </w:pPr>
      <w:r w:rsidRPr="0058432B">
        <w:rPr>
          <w:sz w:val="28"/>
          <w:szCs w:val="28"/>
        </w:rPr>
        <w:t>сельского поселения Выкатной</w:t>
      </w:r>
    </w:p>
    <w:p w14:paraId="19785678" w14:textId="2BD9DFB1" w:rsidR="004B3E27" w:rsidRPr="0058432B" w:rsidRDefault="004B3E27" w:rsidP="004B3E27">
      <w:pPr>
        <w:jc w:val="right"/>
        <w:rPr>
          <w:sz w:val="28"/>
          <w:szCs w:val="28"/>
        </w:rPr>
      </w:pPr>
      <w:r w:rsidRPr="0058432B">
        <w:rPr>
          <w:sz w:val="28"/>
          <w:szCs w:val="28"/>
        </w:rPr>
        <w:t xml:space="preserve">от </w:t>
      </w:r>
      <w:r w:rsidR="003E3DBF">
        <w:rPr>
          <w:sz w:val="28"/>
          <w:szCs w:val="28"/>
        </w:rPr>
        <w:t>0</w:t>
      </w:r>
      <w:r w:rsidR="00345BFF">
        <w:rPr>
          <w:sz w:val="28"/>
          <w:szCs w:val="28"/>
        </w:rPr>
        <w:t>8</w:t>
      </w:r>
      <w:r w:rsidR="003E3DBF">
        <w:rPr>
          <w:sz w:val="28"/>
          <w:szCs w:val="28"/>
        </w:rPr>
        <w:t>.0</w:t>
      </w:r>
      <w:r w:rsidR="00345BFF">
        <w:rPr>
          <w:sz w:val="28"/>
          <w:szCs w:val="28"/>
        </w:rPr>
        <w:t>5</w:t>
      </w:r>
      <w:r w:rsidR="003E3DBF">
        <w:rPr>
          <w:sz w:val="28"/>
          <w:szCs w:val="28"/>
        </w:rPr>
        <w:t>.2024</w:t>
      </w:r>
      <w:r w:rsidRPr="0058432B">
        <w:rPr>
          <w:sz w:val="28"/>
          <w:szCs w:val="28"/>
        </w:rPr>
        <w:t xml:space="preserve"> №</w:t>
      </w:r>
      <w:r w:rsidR="003E3DBF">
        <w:rPr>
          <w:sz w:val="28"/>
          <w:szCs w:val="28"/>
        </w:rPr>
        <w:t xml:space="preserve"> </w:t>
      </w:r>
      <w:r w:rsidR="00345BFF">
        <w:rPr>
          <w:sz w:val="28"/>
          <w:szCs w:val="28"/>
        </w:rPr>
        <w:t>43</w:t>
      </w:r>
      <w:bookmarkStart w:id="2" w:name="_GoBack"/>
      <w:bookmarkEnd w:id="2"/>
    </w:p>
    <w:p w14:paraId="083EEE24" w14:textId="141C9205" w:rsidR="00354BD7" w:rsidRPr="0058432B" w:rsidRDefault="000F772D" w:rsidP="00043BBB">
      <w:pPr>
        <w:ind w:firstLine="0"/>
        <w:jc w:val="center"/>
        <w:rPr>
          <w:sz w:val="28"/>
          <w:szCs w:val="28"/>
        </w:rPr>
      </w:pPr>
      <w:r w:rsidRPr="0058432B">
        <w:rPr>
          <w:noProof/>
          <w:sz w:val="28"/>
          <w:szCs w:val="28"/>
        </w:rPr>
        <w:drawing>
          <wp:inline distT="0" distB="0" distL="0" distR="0" wp14:anchorId="297132AF" wp14:editId="40244D95">
            <wp:extent cx="8541878" cy="606829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308" cy="60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BD7" w:rsidRPr="0058432B" w:rsidSect="005A0708">
      <w:pgSz w:w="16838" w:h="11906" w:orient="landscape"/>
      <w:pgMar w:top="426" w:right="851" w:bottom="284" w:left="156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8FD3A" w14:textId="77777777" w:rsidR="00EC7084" w:rsidRDefault="00EC7084">
      <w:r>
        <w:separator/>
      </w:r>
    </w:p>
  </w:endnote>
  <w:endnote w:type="continuationSeparator" w:id="0">
    <w:p w14:paraId="0FCB09FD" w14:textId="77777777" w:rsidR="00EC7084" w:rsidRDefault="00EC7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DC0B9" w14:textId="77777777" w:rsidR="000F772D" w:rsidRDefault="000F772D">
    <w:pPr>
      <w:pStyle w:val="a5"/>
      <w:jc w:val="right"/>
    </w:pPr>
  </w:p>
  <w:p w14:paraId="5AE77895" w14:textId="77777777" w:rsidR="000F772D" w:rsidRDefault="000F77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B40E0" w14:textId="77777777" w:rsidR="00EC7084" w:rsidRDefault="00EC7084">
      <w:r>
        <w:separator/>
      </w:r>
    </w:p>
  </w:footnote>
  <w:footnote w:type="continuationSeparator" w:id="0">
    <w:p w14:paraId="77268F18" w14:textId="77777777" w:rsidR="00EC7084" w:rsidRDefault="00EC7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4A5A2" w14:textId="77777777" w:rsidR="000F772D" w:rsidRDefault="000F772D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962EBA0" w14:textId="77777777" w:rsidR="000F772D" w:rsidRDefault="000F772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1FD63" w14:textId="77777777" w:rsidR="000F772D" w:rsidRDefault="000F772D">
    <w:pPr>
      <w:pStyle w:val="a3"/>
      <w:jc w:val="center"/>
    </w:pPr>
  </w:p>
  <w:p w14:paraId="0062B522" w14:textId="77777777" w:rsidR="000F772D" w:rsidRDefault="000F772D">
    <w:pPr>
      <w:pStyle w:val="a3"/>
      <w:jc w:val="center"/>
    </w:pPr>
  </w:p>
  <w:p w14:paraId="65CB77B2" w14:textId="77777777" w:rsidR="000F772D" w:rsidRDefault="000F772D">
    <w:pPr>
      <w:pStyle w:val="a3"/>
      <w:jc w:val="center"/>
    </w:pPr>
  </w:p>
  <w:p w14:paraId="49BBD729" w14:textId="39CC5825" w:rsidR="000F772D" w:rsidRDefault="000F772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45BFF">
      <w:rPr>
        <w:noProof/>
      </w:rPr>
      <w:t>14</w:t>
    </w:r>
    <w:r>
      <w:fldChar w:fldCharType="end"/>
    </w:r>
  </w:p>
  <w:p w14:paraId="463A0C8C" w14:textId="77777777" w:rsidR="000F772D" w:rsidRDefault="000F77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5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3BBB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0F772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0526"/>
    <w:rsid w:val="001A6B30"/>
    <w:rsid w:val="001B0CA3"/>
    <w:rsid w:val="001B1D42"/>
    <w:rsid w:val="001B2996"/>
    <w:rsid w:val="001B3460"/>
    <w:rsid w:val="001B4789"/>
    <w:rsid w:val="001B4C51"/>
    <w:rsid w:val="001B5DA3"/>
    <w:rsid w:val="001B783C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1886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16AA"/>
    <w:rsid w:val="003436F7"/>
    <w:rsid w:val="0034592D"/>
    <w:rsid w:val="00345BFF"/>
    <w:rsid w:val="00354BD7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3DBF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061EF"/>
    <w:rsid w:val="00411191"/>
    <w:rsid w:val="00411F43"/>
    <w:rsid w:val="00412652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40F4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32B"/>
    <w:rsid w:val="00584A6A"/>
    <w:rsid w:val="0059438F"/>
    <w:rsid w:val="005A0708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18D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740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87F13"/>
    <w:rsid w:val="00890663"/>
    <w:rsid w:val="0089304C"/>
    <w:rsid w:val="00895C0B"/>
    <w:rsid w:val="0089602B"/>
    <w:rsid w:val="008A282A"/>
    <w:rsid w:val="008A3B1D"/>
    <w:rsid w:val="008A4AC1"/>
    <w:rsid w:val="008A76C2"/>
    <w:rsid w:val="008B0174"/>
    <w:rsid w:val="008B0B90"/>
    <w:rsid w:val="008C39A1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7681D"/>
    <w:rsid w:val="00976CA1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576FD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2160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4F8D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5C3F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04E9A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B6EB7"/>
    <w:rsid w:val="00EC1DB5"/>
    <w:rsid w:val="00EC1E66"/>
    <w:rsid w:val="00EC58EE"/>
    <w:rsid w:val="00EC7084"/>
    <w:rsid w:val="00ED08D0"/>
    <w:rsid w:val="00ED0B85"/>
    <w:rsid w:val="00ED4EB9"/>
    <w:rsid w:val="00ED7C9E"/>
    <w:rsid w:val="00EE1E1F"/>
    <w:rsid w:val="00EE4E84"/>
    <w:rsid w:val="00EE6028"/>
    <w:rsid w:val="00EF5027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0E31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E42B2D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0"/>
    <w:link w:val="S0"/>
    <w:rsid w:val="004B3E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14B60-EC37-4BDA-8F1F-254F352D4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14</TotalTime>
  <Pages>15</Pages>
  <Words>4547</Words>
  <Characters>25919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30406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Пользователь Windows</cp:lastModifiedBy>
  <cp:revision>7</cp:revision>
  <cp:lastPrinted>2018-03-06T07:52:00Z</cp:lastPrinted>
  <dcterms:created xsi:type="dcterms:W3CDTF">2024-04-16T11:18:00Z</dcterms:created>
  <dcterms:modified xsi:type="dcterms:W3CDTF">2024-05-08T09:59:00Z</dcterms:modified>
</cp:coreProperties>
</file>